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F8426" w14:textId="2EF1E3B7" w:rsidR="00165AB9" w:rsidRPr="00266570" w:rsidRDefault="00266570" w:rsidP="0020580B">
      <w:pPr>
        <w:ind w:left="2160" w:firstLine="720"/>
        <w:rPr>
          <w:b/>
          <w:bCs/>
          <w:sz w:val="24"/>
          <w:szCs w:val="24"/>
        </w:rPr>
      </w:pPr>
      <w:r w:rsidRPr="00266570">
        <w:rPr>
          <w:b/>
          <w:bCs/>
          <w:sz w:val="24"/>
          <w:szCs w:val="24"/>
        </w:rPr>
        <w:t xml:space="preserve">2025 </w:t>
      </w:r>
      <w:r w:rsidR="00752E80" w:rsidRPr="00266570">
        <w:rPr>
          <w:b/>
          <w:bCs/>
          <w:sz w:val="24"/>
          <w:szCs w:val="24"/>
        </w:rPr>
        <w:t xml:space="preserve">Treasurer’s Report </w:t>
      </w:r>
    </w:p>
    <w:p w14:paraId="3BFE799C" w14:textId="7E9323AD" w:rsidR="00AA5DDD" w:rsidRPr="00266570" w:rsidRDefault="00AA5DDD" w:rsidP="00165AB9">
      <w:pPr>
        <w:rPr>
          <w:sz w:val="20"/>
          <w:szCs w:val="20"/>
        </w:rPr>
      </w:pPr>
      <w:r w:rsidRPr="00266570">
        <w:rPr>
          <w:sz w:val="20"/>
          <w:szCs w:val="20"/>
        </w:rPr>
        <w:t xml:space="preserve">Members it is my pleasure to present this </w:t>
      </w:r>
      <w:r w:rsidR="006907FC" w:rsidRPr="00266570">
        <w:rPr>
          <w:sz w:val="20"/>
          <w:szCs w:val="20"/>
        </w:rPr>
        <w:t>year’s annual report. It shows that the Club reported a net profit</w:t>
      </w:r>
      <w:r w:rsidR="00531250" w:rsidRPr="00266570">
        <w:rPr>
          <w:sz w:val="20"/>
          <w:szCs w:val="20"/>
        </w:rPr>
        <w:t xml:space="preserve"> of $144,946 as compared</w:t>
      </w:r>
      <w:r w:rsidR="00A40C8F" w:rsidRPr="00266570">
        <w:rPr>
          <w:sz w:val="20"/>
          <w:szCs w:val="20"/>
        </w:rPr>
        <w:t xml:space="preserve"> with last year’s profit of $234,097.</w:t>
      </w:r>
    </w:p>
    <w:p w14:paraId="57E3F0B0" w14:textId="3BEDFD11" w:rsidR="001528CC" w:rsidRPr="00266570" w:rsidRDefault="00305114" w:rsidP="00165AB9">
      <w:pPr>
        <w:rPr>
          <w:sz w:val="20"/>
          <w:szCs w:val="20"/>
        </w:rPr>
      </w:pPr>
      <w:r w:rsidRPr="00266570">
        <w:rPr>
          <w:sz w:val="20"/>
          <w:szCs w:val="20"/>
        </w:rPr>
        <w:t>A year that prov</w:t>
      </w:r>
      <w:r w:rsidR="00FC7005" w:rsidRPr="00266570">
        <w:rPr>
          <w:sz w:val="20"/>
          <w:szCs w:val="20"/>
        </w:rPr>
        <w:t xml:space="preserve">ided both economic </w:t>
      </w:r>
      <w:r w:rsidR="00A251E1" w:rsidRPr="00266570">
        <w:rPr>
          <w:sz w:val="20"/>
          <w:szCs w:val="20"/>
        </w:rPr>
        <w:t>and mother nature challenges</w:t>
      </w:r>
      <w:r w:rsidR="007E11A5" w:rsidRPr="00266570">
        <w:rPr>
          <w:sz w:val="20"/>
          <w:szCs w:val="20"/>
        </w:rPr>
        <w:t xml:space="preserve"> with the lat</w:t>
      </w:r>
      <w:r w:rsidR="00DA35A2" w:rsidRPr="00266570">
        <w:rPr>
          <w:sz w:val="20"/>
          <w:szCs w:val="20"/>
        </w:rPr>
        <w:t>t</w:t>
      </w:r>
      <w:r w:rsidR="007E11A5" w:rsidRPr="00266570">
        <w:rPr>
          <w:sz w:val="20"/>
          <w:szCs w:val="20"/>
        </w:rPr>
        <w:t>er</w:t>
      </w:r>
      <w:r w:rsidR="006C52C5" w:rsidRPr="00266570">
        <w:rPr>
          <w:sz w:val="20"/>
          <w:szCs w:val="20"/>
        </w:rPr>
        <w:t xml:space="preserve"> i</w:t>
      </w:r>
      <w:r w:rsidR="00AE4751" w:rsidRPr="00266570">
        <w:rPr>
          <w:sz w:val="20"/>
          <w:szCs w:val="20"/>
        </w:rPr>
        <w:t>n particular</w:t>
      </w:r>
      <w:r w:rsidR="00342E31" w:rsidRPr="00266570">
        <w:rPr>
          <w:sz w:val="20"/>
          <w:szCs w:val="20"/>
        </w:rPr>
        <w:t xml:space="preserve"> exacerbating </w:t>
      </w:r>
      <w:r w:rsidR="00D5353D" w:rsidRPr="00266570">
        <w:rPr>
          <w:sz w:val="20"/>
          <w:szCs w:val="20"/>
        </w:rPr>
        <w:t>the Club’s</w:t>
      </w:r>
      <w:r w:rsidR="00635E4F" w:rsidRPr="00266570">
        <w:rPr>
          <w:sz w:val="20"/>
          <w:szCs w:val="20"/>
        </w:rPr>
        <w:t xml:space="preserve"> income streams</w:t>
      </w:r>
      <w:r w:rsidR="002B2C12" w:rsidRPr="00266570">
        <w:rPr>
          <w:sz w:val="20"/>
          <w:szCs w:val="20"/>
        </w:rPr>
        <w:t xml:space="preserve"> with</w:t>
      </w:r>
      <w:r w:rsidR="00965B5F" w:rsidRPr="00266570">
        <w:rPr>
          <w:sz w:val="20"/>
          <w:szCs w:val="20"/>
        </w:rPr>
        <w:t xml:space="preserve"> </w:t>
      </w:r>
      <w:r w:rsidR="00271D00" w:rsidRPr="00266570">
        <w:rPr>
          <w:sz w:val="20"/>
          <w:szCs w:val="20"/>
        </w:rPr>
        <w:t xml:space="preserve">134 days </w:t>
      </w:r>
      <w:r w:rsidR="009027ED" w:rsidRPr="00266570">
        <w:rPr>
          <w:sz w:val="20"/>
          <w:szCs w:val="20"/>
        </w:rPr>
        <w:t>with</w:t>
      </w:r>
      <w:r w:rsidR="00271D00" w:rsidRPr="00266570">
        <w:rPr>
          <w:sz w:val="20"/>
          <w:szCs w:val="20"/>
        </w:rPr>
        <w:t xml:space="preserve"> rain/showers</w:t>
      </w:r>
      <w:r w:rsidR="00E20C6A" w:rsidRPr="00266570">
        <w:rPr>
          <w:sz w:val="20"/>
          <w:szCs w:val="20"/>
        </w:rPr>
        <w:t xml:space="preserve"> </w:t>
      </w:r>
      <w:r w:rsidR="00AD3878" w:rsidRPr="00266570">
        <w:rPr>
          <w:sz w:val="20"/>
          <w:szCs w:val="20"/>
        </w:rPr>
        <w:t xml:space="preserve">resulting in </w:t>
      </w:r>
      <w:r w:rsidR="00CF1A84" w:rsidRPr="00266570">
        <w:rPr>
          <w:sz w:val="20"/>
          <w:szCs w:val="20"/>
        </w:rPr>
        <w:t>4,456 fewer rounds</w:t>
      </w:r>
      <w:r w:rsidR="00B33755" w:rsidRPr="00266570">
        <w:rPr>
          <w:sz w:val="20"/>
          <w:szCs w:val="20"/>
        </w:rPr>
        <w:t xml:space="preserve"> of golf</w:t>
      </w:r>
      <w:r w:rsidR="007C0CA9" w:rsidRPr="00266570">
        <w:rPr>
          <w:sz w:val="20"/>
          <w:szCs w:val="20"/>
        </w:rPr>
        <w:t xml:space="preserve"> </w:t>
      </w:r>
      <w:r w:rsidR="00AD3878" w:rsidRPr="00266570">
        <w:rPr>
          <w:sz w:val="20"/>
          <w:szCs w:val="20"/>
        </w:rPr>
        <w:t>being</w:t>
      </w:r>
      <w:r w:rsidR="00CF1A84" w:rsidRPr="00266570">
        <w:rPr>
          <w:sz w:val="20"/>
          <w:szCs w:val="20"/>
        </w:rPr>
        <w:t xml:space="preserve"> played</w:t>
      </w:r>
      <w:r w:rsidR="00AB1224" w:rsidRPr="00266570">
        <w:rPr>
          <w:sz w:val="20"/>
          <w:szCs w:val="20"/>
        </w:rPr>
        <w:t xml:space="preserve"> compared to 2024</w:t>
      </w:r>
      <w:r w:rsidR="002D7411" w:rsidRPr="00266570">
        <w:rPr>
          <w:sz w:val="20"/>
          <w:szCs w:val="20"/>
        </w:rPr>
        <w:t>.</w:t>
      </w:r>
      <w:r w:rsidR="001B7A82" w:rsidRPr="00266570">
        <w:rPr>
          <w:sz w:val="20"/>
          <w:szCs w:val="20"/>
        </w:rPr>
        <w:t xml:space="preserve"> </w:t>
      </w:r>
      <w:r w:rsidR="00E169D2" w:rsidRPr="00266570">
        <w:rPr>
          <w:sz w:val="20"/>
          <w:szCs w:val="20"/>
        </w:rPr>
        <w:t xml:space="preserve"> </w:t>
      </w:r>
      <w:r w:rsidR="001023B6" w:rsidRPr="00266570">
        <w:rPr>
          <w:sz w:val="20"/>
          <w:szCs w:val="20"/>
        </w:rPr>
        <w:t>Th</w:t>
      </w:r>
      <w:r w:rsidR="00F27C56" w:rsidRPr="00266570">
        <w:rPr>
          <w:sz w:val="20"/>
          <w:szCs w:val="20"/>
        </w:rPr>
        <w:t xml:space="preserve">is reduction in </w:t>
      </w:r>
      <w:r w:rsidR="00A11B8B" w:rsidRPr="00266570">
        <w:rPr>
          <w:sz w:val="20"/>
          <w:szCs w:val="20"/>
        </w:rPr>
        <w:t>patronage</w:t>
      </w:r>
      <w:r w:rsidR="002A77D4" w:rsidRPr="00266570">
        <w:rPr>
          <w:sz w:val="20"/>
          <w:szCs w:val="20"/>
        </w:rPr>
        <w:t xml:space="preserve"> which coincided with the Clubs</w:t>
      </w:r>
      <w:r w:rsidR="00FA7909" w:rsidRPr="00266570">
        <w:rPr>
          <w:sz w:val="20"/>
          <w:szCs w:val="20"/>
        </w:rPr>
        <w:t xml:space="preserve"> poker machine net clearances</w:t>
      </w:r>
      <w:r w:rsidR="00E14458" w:rsidRPr="00266570">
        <w:rPr>
          <w:sz w:val="20"/>
          <w:szCs w:val="20"/>
        </w:rPr>
        <w:t xml:space="preserve"> being down 18.37% or $244,347</w:t>
      </w:r>
      <w:r w:rsidR="00A11B8B" w:rsidRPr="00266570">
        <w:rPr>
          <w:sz w:val="20"/>
          <w:szCs w:val="20"/>
        </w:rPr>
        <w:t xml:space="preserve"> </w:t>
      </w:r>
      <w:r w:rsidR="00923353" w:rsidRPr="00266570">
        <w:rPr>
          <w:sz w:val="20"/>
          <w:szCs w:val="20"/>
        </w:rPr>
        <w:t xml:space="preserve">impacted </w:t>
      </w:r>
      <w:r w:rsidR="000D2362" w:rsidRPr="00266570">
        <w:rPr>
          <w:sz w:val="20"/>
          <w:szCs w:val="20"/>
        </w:rPr>
        <w:t>the Club</w:t>
      </w:r>
      <w:r w:rsidR="009D1211" w:rsidRPr="00266570">
        <w:rPr>
          <w:sz w:val="20"/>
          <w:szCs w:val="20"/>
        </w:rPr>
        <w:t>’s income</w:t>
      </w:r>
      <w:r w:rsidR="007B210B" w:rsidRPr="00266570">
        <w:rPr>
          <w:sz w:val="20"/>
          <w:szCs w:val="20"/>
        </w:rPr>
        <w:t xml:space="preserve"> which was</w:t>
      </w:r>
      <w:r w:rsidR="006D7322" w:rsidRPr="00266570">
        <w:rPr>
          <w:sz w:val="20"/>
          <w:szCs w:val="20"/>
        </w:rPr>
        <w:t xml:space="preserve"> down</w:t>
      </w:r>
      <w:r w:rsidR="009D1211" w:rsidRPr="00266570">
        <w:rPr>
          <w:sz w:val="20"/>
          <w:szCs w:val="20"/>
        </w:rPr>
        <w:t xml:space="preserve"> </w:t>
      </w:r>
      <w:r w:rsidR="006E03AD" w:rsidRPr="00266570">
        <w:rPr>
          <w:sz w:val="20"/>
          <w:szCs w:val="20"/>
        </w:rPr>
        <w:t>4.07%</w:t>
      </w:r>
      <w:r w:rsidR="006D7322" w:rsidRPr="00266570">
        <w:rPr>
          <w:sz w:val="20"/>
          <w:szCs w:val="20"/>
        </w:rPr>
        <w:t xml:space="preserve"> on last year</w:t>
      </w:r>
      <w:r w:rsidR="00D6582F" w:rsidRPr="00266570">
        <w:rPr>
          <w:sz w:val="20"/>
          <w:szCs w:val="20"/>
        </w:rPr>
        <w:t xml:space="preserve"> </w:t>
      </w:r>
      <w:r w:rsidR="00A20E4E" w:rsidRPr="00266570">
        <w:rPr>
          <w:sz w:val="20"/>
          <w:szCs w:val="20"/>
        </w:rPr>
        <w:t xml:space="preserve"> but pleasingly </w:t>
      </w:r>
      <w:r w:rsidR="001275B7" w:rsidRPr="00266570">
        <w:rPr>
          <w:sz w:val="20"/>
          <w:szCs w:val="20"/>
        </w:rPr>
        <w:t>the Club</w:t>
      </w:r>
      <w:r w:rsidR="00BF250C" w:rsidRPr="00266570">
        <w:rPr>
          <w:sz w:val="20"/>
          <w:szCs w:val="20"/>
        </w:rPr>
        <w:t>’s expenses were</w:t>
      </w:r>
      <w:r w:rsidR="00661CD3" w:rsidRPr="00266570">
        <w:rPr>
          <w:sz w:val="20"/>
          <w:szCs w:val="20"/>
        </w:rPr>
        <w:t xml:space="preserve"> also</w:t>
      </w:r>
      <w:r w:rsidR="00BF250C" w:rsidRPr="00266570">
        <w:rPr>
          <w:sz w:val="20"/>
          <w:szCs w:val="20"/>
        </w:rPr>
        <w:t xml:space="preserve"> down</w:t>
      </w:r>
      <w:r w:rsidR="00D90773" w:rsidRPr="00266570">
        <w:rPr>
          <w:sz w:val="20"/>
          <w:szCs w:val="20"/>
        </w:rPr>
        <w:t xml:space="preserve"> on </w:t>
      </w:r>
      <w:r w:rsidR="003B0451" w:rsidRPr="00266570">
        <w:rPr>
          <w:sz w:val="20"/>
          <w:szCs w:val="20"/>
        </w:rPr>
        <w:t>last year</w:t>
      </w:r>
      <w:r w:rsidR="00661CD3" w:rsidRPr="00266570">
        <w:rPr>
          <w:sz w:val="20"/>
          <w:szCs w:val="20"/>
        </w:rPr>
        <w:t xml:space="preserve"> by 2.32%</w:t>
      </w:r>
      <w:r w:rsidR="003B0451" w:rsidRPr="00266570">
        <w:rPr>
          <w:sz w:val="20"/>
          <w:szCs w:val="20"/>
        </w:rPr>
        <w:t>.</w:t>
      </w:r>
      <w:r w:rsidR="004C2DFA" w:rsidRPr="00266570">
        <w:rPr>
          <w:sz w:val="20"/>
          <w:szCs w:val="20"/>
        </w:rPr>
        <w:t xml:space="preserve"> </w:t>
      </w:r>
    </w:p>
    <w:p w14:paraId="0F5EAE0B" w14:textId="699AB00C" w:rsidR="00081A10" w:rsidRPr="00266570" w:rsidRDefault="00D645C5" w:rsidP="00165AB9">
      <w:pPr>
        <w:rPr>
          <w:sz w:val="20"/>
          <w:szCs w:val="20"/>
        </w:rPr>
      </w:pPr>
      <w:r w:rsidRPr="00266570">
        <w:rPr>
          <w:sz w:val="20"/>
          <w:szCs w:val="20"/>
        </w:rPr>
        <w:t xml:space="preserve">Two major expense items that </w:t>
      </w:r>
      <w:r w:rsidR="00E47B36" w:rsidRPr="00266570">
        <w:rPr>
          <w:sz w:val="20"/>
          <w:szCs w:val="20"/>
        </w:rPr>
        <w:t xml:space="preserve">also </w:t>
      </w:r>
      <w:r w:rsidRPr="00266570">
        <w:rPr>
          <w:sz w:val="20"/>
          <w:szCs w:val="20"/>
        </w:rPr>
        <w:t>influenced the Club’s bottom line were;</w:t>
      </w:r>
    </w:p>
    <w:p w14:paraId="25B16C86" w14:textId="3E47A6B3" w:rsidR="00D645C5" w:rsidRPr="00266570" w:rsidRDefault="00081A10" w:rsidP="00165AB9">
      <w:pPr>
        <w:rPr>
          <w:sz w:val="20"/>
          <w:szCs w:val="20"/>
        </w:rPr>
      </w:pPr>
      <w:r w:rsidRPr="00266570">
        <w:rPr>
          <w:sz w:val="20"/>
          <w:szCs w:val="20"/>
        </w:rPr>
        <w:t xml:space="preserve"> </w:t>
      </w:r>
      <w:r w:rsidR="00D645C5" w:rsidRPr="00266570">
        <w:rPr>
          <w:sz w:val="20"/>
          <w:szCs w:val="20"/>
        </w:rPr>
        <w:t xml:space="preserve"> -insurance premium increased by 21.12% or $25,532</w:t>
      </w:r>
    </w:p>
    <w:p w14:paraId="536E594D" w14:textId="6C350D66" w:rsidR="00D645C5" w:rsidRPr="00266570" w:rsidRDefault="00D645C5" w:rsidP="00D645C5">
      <w:pPr>
        <w:rPr>
          <w:sz w:val="20"/>
          <w:szCs w:val="20"/>
        </w:rPr>
      </w:pPr>
      <w:r w:rsidRPr="00266570">
        <w:rPr>
          <w:sz w:val="20"/>
          <w:szCs w:val="20"/>
        </w:rPr>
        <w:t xml:space="preserve">  -depreciation and amortisation increased by 43.13% or $121,764 largely due golf cart and                                                                      new poker machine purchases during the year </w:t>
      </w:r>
    </w:p>
    <w:p w14:paraId="660D3C75" w14:textId="77777777" w:rsidR="00A11B8B" w:rsidRPr="00266570" w:rsidRDefault="001528CC" w:rsidP="00165AB9">
      <w:pPr>
        <w:rPr>
          <w:sz w:val="20"/>
          <w:szCs w:val="20"/>
        </w:rPr>
      </w:pPr>
      <w:r w:rsidRPr="00266570">
        <w:rPr>
          <w:sz w:val="20"/>
          <w:szCs w:val="20"/>
        </w:rPr>
        <w:t xml:space="preserve">The Club’s </w:t>
      </w:r>
      <w:r w:rsidR="008E1E22" w:rsidRPr="00266570">
        <w:rPr>
          <w:sz w:val="20"/>
          <w:szCs w:val="20"/>
        </w:rPr>
        <w:t>cash position</w:t>
      </w:r>
      <w:r w:rsidR="000B308E" w:rsidRPr="00266570">
        <w:rPr>
          <w:sz w:val="20"/>
          <w:szCs w:val="20"/>
        </w:rPr>
        <w:t xml:space="preserve"> this year</w:t>
      </w:r>
      <w:r w:rsidR="008E1E22" w:rsidRPr="00266570">
        <w:rPr>
          <w:sz w:val="20"/>
          <w:szCs w:val="20"/>
        </w:rPr>
        <w:t xml:space="preserve"> reduced by</w:t>
      </w:r>
      <w:r w:rsidR="00F652EA" w:rsidRPr="00266570">
        <w:rPr>
          <w:sz w:val="20"/>
          <w:szCs w:val="20"/>
        </w:rPr>
        <w:t xml:space="preserve"> 5.22% or</w:t>
      </w:r>
      <w:r w:rsidR="008E1E22" w:rsidRPr="00266570">
        <w:rPr>
          <w:sz w:val="20"/>
          <w:szCs w:val="20"/>
        </w:rPr>
        <w:t xml:space="preserve"> </w:t>
      </w:r>
      <w:r w:rsidR="000B308E" w:rsidRPr="00266570">
        <w:rPr>
          <w:sz w:val="20"/>
          <w:szCs w:val="20"/>
        </w:rPr>
        <w:t>$</w:t>
      </w:r>
      <w:r w:rsidR="00071679" w:rsidRPr="00266570">
        <w:rPr>
          <w:sz w:val="20"/>
          <w:szCs w:val="20"/>
        </w:rPr>
        <w:t>56,244</w:t>
      </w:r>
      <w:r w:rsidR="00A8526D" w:rsidRPr="00266570">
        <w:rPr>
          <w:sz w:val="20"/>
          <w:szCs w:val="20"/>
        </w:rPr>
        <w:t xml:space="preserve"> with two </w:t>
      </w:r>
      <w:r w:rsidR="00362155" w:rsidRPr="00266570">
        <w:rPr>
          <w:sz w:val="20"/>
          <w:szCs w:val="20"/>
        </w:rPr>
        <w:t>carpark construction</w:t>
      </w:r>
      <w:r w:rsidR="004A2877" w:rsidRPr="00266570">
        <w:rPr>
          <w:sz w:val="20"/>
          <w:szCs w:val="20"/>
        </w:rPr>
        <w:t xml:space="preserve"> progress payments totalling $</w:t>
      </w:r>
      <w:r w:rsidR="00A8526D" w:rsidRPr="00266570">
        <w:rPr>
          <w:sz w:val="20"/>
          <w:szCs w:val="20"/>
        </w:rPr>
        <w:t>159,982.86 paid</w:t>
      </w:r>
      <w:r w:rsidR="004A2877" w:rsidRPr="00266570">
        <w:rPr>
          <w:sz w:val="20"/>
          <w:szCs w:val="20"/>
        </w:rPr>
        <w:t xml:space="preserve"> before financ</w:t>
      </w:r>
      <w:r w:rsidR="00A8526D" w:rsidRPr="00266570">
        <w:rPr>
          <w:sz w:val="20"/>
          <w:szCs w:val="20"/>
        </w:rPr>
        <w:t xml:space="preserve">ial years </w:t>
      </w:r>
      <w:r w:rsidR="00D645C5" w:rsidRPr="00266570">
        <w:rPr>
          <w:sz w:val="20"/>
          <w:szCs w:val="20"/>
        </w:rPr>
        <w:t>end. Total</w:t>
      </w:r>
      <w:r w:rsidR="00071679" w:rsidRPr="00266570">
        <w:rPr>
          <w:sz w:val="20"/>
          <w:szCs w:val="20"/>
        </w:rPr>
        <w:t xml:space="preserve"> liabilities</w:t>
      </w:r>
      <w:r w:rsidR="00362155" w:rsidRPr="00266570">
        <w:rPr>
          <w:sz w:val="20"/>
          <w:szCs w:val="20"/>
        </w:rPr>
        <w:t xml:space="preserve"> form the year</w:t>
      </w:r>
      <w:r w:rsidR="00071679" w:rsidRPr="00266570">
        <w:rPr>
          <w:sz w:val="20"/>
          <w:szCs w:val="20"/>
        </w:rPr>
        <w:t xml:space="preserve"> increas</w:t>
      </w:r>
      <w:r w:rsidR="00362155" w:rsidRPr="00266570">
        <w:rPr>
          <w:sz w:val="20"/>
          <w:szCs w:val="20"/>
        </w:rPr>
        <w:t>ed</w:t>
      </w:r>
      <w:r w:rsidR="00071679" w:rsidRPr="00266570">
        <w:rPr>
          <w:sz w:val="20"/>
          <w:szCs w:val="20"/>
        </w:rPr>
        <w:t xml:space="preserve"> by</w:t>
      </w:r>
      <w:r w:rsidR="00682E22" w:rsidRPr="00266570">
        <w:rPr>
          <w:sz w:val="20"/>
          <w:szCs w:val="20"/>
        </w:rPr>
        <w:t xml:space="preserve"> 8.49% or</w:t>
      </w:r>
      <w:r w:rsidR="00071679" w:rsidRPr="00266570">
        <w:rPr>
          <w:sz w:val="20"/>
          <w:szCs w:val="20"/>
        </w:rPr>
        <w:t xml:space="preserve"> $</w:t>
      </w:r>
      <w:r w:rsidR="00F652EA" w:rsidRPr="00266570">
        <w:rPr>
          <w:sz w:val="20"/>
          <w:szCs w:val="20"/>
        </w:rPr>
        <w:t>125,618</w:t>
      </w:r>
      <w:r w:rsidR="00071679" w:rsidRPr="00266570">
        <w:rPr>
          <w:sz w:val="20"/>
          <w:szCs w:val="20"/>
        </w:rPr>
        <w:t xml:space="preserve"> </w:t>
      </w:r>
      <w:r w:rsidR="00362155" w:rsidRPr="00266570">
        <w:rPr>
          <w:sz w:val="20"/>
          <w:szCs w:val="20"/>
        </w:rPr>
        <w:t>with the majority being finance for the new cart fleet.</w:t>
      </w:r>
      <w:r w:rsidR="009E4461" w:rsidRPr="00266570">
        <w:rPr>
          <w:sz w:val="20"/>
          <w:szCs w:val="20"/>
        </w:rPr>
        <w:t xml:space="preserve"> </w:t>
      </w:r>
    </w:p>
    <w:p w14:paraId="552CC100" w14:textId="140261E8" w:rsidR="0020580B" w:rsidRPr="00266570" w:rsidRDefault="00A26930" w:rsidP="00165AB9">
      <w:pPr>
        <w:rPr>
          <w:sz w:val="20"/>
          <w:szCs w:val="20"/>
        </w:rPr>
      </w:pPr>
      <w:r w:rsidRPr="00266570">
        <w:rPr>
          <w:sz w:val="20"/>
          <w:szCs w:val="20"/>
        </w:rPr>
        <w:t>The overall trading performance of the Club</w:t>
      </w:r>
      <w:r w:rsidR="001F7AF5" w:rsidRPr="00266570">
        <w:rPr>
          <w:sz w:val="20"/>
          <w:szCs w:val="20"/>
        </w:rPr>
        <w:t xml:space="preserve"> was</w:t>
      </w:r>
      <w:r w:rsidR="0029111D" w:rsidRPr="00266570">
        <w:rPr>
          <w:sz w:val="20"/>
          <w:szCs w:val="20"/>
        </w:rPr>
        <w:t xml:space="preserve"> very</w:t>
      </w:r>
      <w:r w:rsidR="001F7AF5" w:rsidRPr="00266570">
        <w:rPr>
          <w:sz w:val="20"/>
          <w:szCs w:val="20"/>
        </w:rPr>
        <w:t xml:space="preserve"> strong particularly when taking into</w:t>
      </w:r>
      <w:r w:rsidR="00AA1259" w:rsidRPr="00266570">
        <w:rPr>
          <w:sz w:val="20"/>
          <w:szCs w:val="20"/>
        </w:rPr>
        <w:t xml:space="preserve"> account</w:t>
      </w:r>
      <w:r w:rsidR="001F7AF5" w:rsidRPr="00266570">
        <w:rPr>
          <w:sz w:val="20"/>
          <w:szCs w:val="20"/>
        </w:rPr>
        <w:t xml:space="preserve"> the number </w:t>
      </w:r>
      <w:r w:rsidR="009F2E49" w:rsidRPr="00266570">
        <w:rPr>
          <w:sz w:val="20"/>
          <w:szCs w:val="20"/>
        </w:rPr>
        <w:t>of disruptions to trad</w:t>
      </w:r>
      <w:r w:rsidR="00F67ECB" w:rsidRPr="00266570">
        <w:rPr>
          <w:sz w:val="20"/>
          <w:szCs w:val="20"/>
        </w:rPr>
        <w:t>e</w:t>
      </w:r>
      <w:r w:rsidR="009F2E49" w:rsidRPr="00266570">
        <w:rPr>
          <w:sz w:val="20"/>
          <w:szCs w:val="20"/>
        </w:rPr>
        <w:t xml:space="preserve"> from </w:t>
      </w:r>
      <w:r w:rsidR="0010342A" w:rsidRPr="00266570">
        <w:rPr>
          <w:sz w:val="20"/>
          <w:szCs w:val="20"/>
        </w:rPr>
        <w:t xml:space="preserve">storms and rain </w:t>
      </w:r>
      <w:r w:rsidR="00B47FC1" w:rsidRPr="00266570">
        <w:rPr>
          <w:sz w:val="20"/>
          <w:szCs w:val="20"/>
        </w:rPr>
        <w:t>during the year</w:t>
      </w:r>
      <w:r w:rsidR="00442801" w:rsidRPr="00266570">
        <w:rPr>
          <w:sz w:val="20"/>
          <w:szCs w:val="20"/>
        </w:rPr>
        <w:t>.</w:t>
      </w:r>
      <w:r w:rsidR="00A824F7" w:rsidRPr="00266570">
        <w:rPr>
          <w:sz w:val="20"/>
          <w:szCs w:val="20"/>
        </w:rPr>
        <w:t xml:space="preserve">  </w:t>
      </w:r>
      <w:r w:rsidR="002E38C1" w:rsidRPr="00266570">
        <w:rPr>
          <w:sz w:val="20"/>
          <w:szCs w:val="20"/>
        </w:rPr>
        <w:t>U</w:t>
      </w:r>
      <w:r w:rsidR="00442801" w:rsidRPr="00266570">
        <w:rPr>
          <w:sz w:val="20"/>
          <w:szCs w:val="20"/>
        </w:rPr>
        <w:t>nfortunately,</w:t>
      </w:r>
      <w:r w:rsidR="005C2D70" w:rsidRPr="00266570">
        <w:rPr>
          <w:sz w:val="20"/>
          <w:szCs w:val="20"/>
        </w:rPr>
        <w:t xml:space="preserve"> towards the end of our </w:t>
      </w:r>
      <w:r w:rsidR="007539C4" w:rsidRPr="00266570">
        <w:rPr>
          <w:sz w:val="20"/>
          <w:szCs w:val="20"/>
        </w:rPr>
        <w:t>fin</w:t>
      </w:r>
      <w:r w:rsidR="005523A7" w:rsidRPr="00266570">
        <w:rPr>
          <w:sz w:val="20"/>
          <w:szCs w:val="20"/>
        </w:rPr>
        <w:t>ancia</w:t>
      </w:r>
      <w:r w:rsidR="007539C4" w:rsidRPr="00266570">
        <w:rPr>
          <w:sz w:val="20"/>
          <w:szCs w:val="20"/>
        </w:rPr>
        <w:t>l</w:t>
      </w:r>
      <w:r w:rsidR="005C2D70" w:rsidRPr="00266570">
        <w:rPr>
          <w:sz w:val="20"/>
          <w:szCs w:val="20"/>
        </w:rPr>
        <w:t xml:space="preserve"> year</w:t>
      </w:r>
      <w:r w:rsidR="002E38C1" w:rsidRPr="00266570">
        <w:rPr>
          <w:sz w:val="20"/>
          <w:szCs w:val="20"/>
        </w:rPr>
        <w:t xml:space="preserve"> the severe weather </w:t>
      </w:r>
      <w:r w:rsidR="00E835DE" w:rsidRPr="00266570">
        <w:rPr>
          <w:sz w:val="20"/>
          <w:szCs w:val="20"/>
        </w:rPr>
        <w:t>did mean</w:t>
      </w:r>
      <w:r w:rsidR="00A824F7" w:rsidRPr="00266570">
        <w:rPr>
          <w:sz w:val="20"/>
          <w:szCs w:val="20"/>
        </w:rPr>
        <w:t xml:space="preserve"> </w:t>
      </w:r>
      <w:r w:rsidR="00E835DE" w:rsidRPr="00266570">
        <w:rPr>
          <w:sz w:val="20"/>
          <w:szCs w:val="20"/>
        </w:rPr>
        <w:t>a</w:t>
      </w:r>
      <w:r w:rsidR="00AF70ED" w:rsidRPr="00266570">
        <w:rPr>
          <w:sz w:val="20"/>
          <w:szCs w:val="20"/>
        </w:rPr>
        <w:t xml:space="preserve"> delay in completing</w:t>
      </w:r>
      <w:r w:rsidR="00E835DE" w:rsidRPr="00266570">
        <w:rPr>
          <w:sz w:val="20"/>
          <w:szCs w:val="20"/>
        </w:rPr>
        <w:t xml:space="preserve"> the</w:t>
      </w:r>
      <w:r w:rsidR="00F7653D" w:rsidRPr="00266570">
        <w:rPr>
          <w:sz w:val="20"/>
          <w:szCs w:val="20"/>
        </w:rPr>
        <w:t xml:space="preserve"> carpark and </w:t>
      </w:r>
      <w:r w:rsidR="003E1B24" w:rsidRPr="00266570">
        <w:rPr>
          <w:sz w:val="20"/>
          <w:szCs w:val="20"/>
        </w:rPr>
        <w:t>regrettably</w:t>
      </w:r>
      <w:r w:rsidR="005B2432" w:rsidRPr="00266570">
        <w:rPr>
          <w:sz w:val="20"/>
          <w:szCs w:val="20"/>
        </w:rPr>
        <w:t xml:space="preserve"> while</w:t>
      </w:r>
      <w:r w:rsidR="003E1B24" w:rsidRPr="00266570">
        <w:rPr>
          <w:sz w:val="20"/>
          <w:szCs w:val="20"/>
        </w:rPr>
        <w:t xml:space="preserve"> </w:t>
      </w:r>
      <w:r w:rsidR="00575DF0" w:rsidRPr="00266570">
        <w:rPr>
          <w:sz w:val="20"/>
          <w:szCs w:val="20"/>
        </w:rPr>
        <w:t>members and guest were inconv</w:t>
      </w:r>
      <w:r w:rsidR="005763CD" w:rsidRPr="00266570">
        <w:rPr>
          <w:sz w:val="20"/>
          <w:szCs w:val="20"/>
        </w:rPr>
        <w:t>enienced</w:t>
      </w:r>
      <w:r w:rsidR="00A023B7" w:rsidRPr="00266570">
        <w:rPr>
          <w:sz w:val="20"/>
          <w:szCs w:val="20"/>
        </w:rPr>
        <w:t xml:space="preserve"> the Club’s income</w:t>
      </w:r>
      <w:r w:rsidR="00EE434B" w:rsidRPr="00266570">
        <w:rPr>
          <w:sz w:val="20"/>
          <w:szCs w:val="20"/>
        </w:rPr>
        <w:t xml:space="preserve"> also</w:t>
      </w:r>
      <w:r w:rsidR="00A023B7" w:rsidRPr="00266570">
        <w:rPr>
          <w:sz w:val="20"/>
          <w:szCs w:val="20"/>
        </w:rPr>
        <w:t xml:space="preserve"> </w:t>
      </w:r>
      <w:r w:rsidR="0050731B" w:rsidRPr="00266570">
        <w:rPr>
          <w:sz w:val="20"/>
          <w:szCs w:val="20"/>
        </w:rPr>
        <w:t>suffered</w:t>
      </w:r>
      <w:r w:rsidR="00A023B7" w:rsidRPr="00266570">
        <w:rPr>
          <w:sz w:val="20"/>
          <w:szCs w:val="20"/>
        </w:rPr>
        <w:t>.</w:t>
      </w:r>
      <w:r w:rsidR="00E70517" w:rsidRPr="00266570">
        <w:rPr>
          <w:sz w:val="20"/>
          <w:szCs w:val="20"/>
        </w:rPr>
        <w:t xml:space="preserve"> </w:t>
      </w:r>
    </w:p>
    <w:p w14:paraId="614DF0EE" w14:textId="1A899841" w:rsidR="009C3824" w:rsidRPr="00266570" w:rsidRDefault="00E70517" w:rsidP="00165AB9">
      <w:pPr>
        <w:rPr>
          <w:sz w:val="20"/>
          <w:szCs w:val="20"/>
        </w:rPr>
      </w:pPr>
      <w:r w:rsidRPr="00266570">
        <w:rPr>
          <w:sz w:val="20"/>
          <w:szCs w:val="20"/>
        </w:rPr>
        <w:t xml:space="preserve">At this </w:t>
      </w:r>
      <w:r w:rsidR="0020580B" w:rsidRPr="00266570">
        <w:rPr>
          <w:sz w:val="20"/>
          <w:szCs w:val="20"/>
        </w:rPr>
        <w:t>time,</w:t>
      </w:r>
      <w:r w:rsidRPr="00266570">
        <w:rPr>
          <w:sz w:val="20"/>
          <w:szCs w:val="20"/>
        </w:rPr>
        <w:t xml:space="preserve"> I must pass on my </w:t>
      </w:r>
      <w:r w:rsidR="00C32384" w:rsidRPr="00266570">
        <w:rPr>
          <w:sz w:val="20"/>
          <w:szCs w:val="20"/>
        </w:rPr>
        <w:t>thanks</w:t>
      </w:r>
      <w:r w:rsidR="00CC0ABE" w:rsidRPr="00266570">
        <w:rPr>
          <w:sz w:val="20"/>
          <w:szCs w:val="20"/>
        </w:rPr>
        <w:t xml:space="preserve"> and sincere congratulations</w:t>
      </w:r>
      <w:r w:rsidR="00C32384" w:rsidRPr="00266570">
        <w:rPr>
          <w:sz w:val="20"/>
          <w:szCs w:val="20"/>
        </w:rPr>
        <w:t xml:space="preserve"> to our CEO Paul Alexander</w:t>
      </w:r>
      <w:r w:rsidR="00427301" w:rsidRPr="00266570">
        <w:rPr>
          <w:sz w:val="20"/>
          <w:szCs w:val="20"/>
        </w:rPr>
        <w:t xml:space="preserve"> for the manner </w:t>
      </w:r>
      <w:r w:rsidR="00AE6922" w:rsidRPr="00266570">
        <w:rPr>
          <w:sz w:val="20"/>
          <w:szCs w:val="20"/>
        </w:rPr>
        <w:t xml:space="preserve">in </w:t>
      </w:r>
      <w:r w:rsidR="00427301" w:rsidRPr="00266570">
        <w:rPr>
          <w:sz w:val="20"/>
          <w:szCs w:val="20"/>
        </w:rPr>
        <w:t>which he has handled th</w:t>
      </w:r>
      <w:r w:rsidR="00BE49CD" w:rsidRPr="00266570">
        <w:rPr>
          <w:sz w:val="20"/>
          <w:szCs w:val="20"/>
        </w:rPr>
        <w:t>is m</w:t>
      </w:r>
      <w:r w:rsidR="004E61B7" w:rsidRPr="00266570">
        <w:rPr>
          <w:sz w:val="20"/>
          <w:szCs w:val="20"/>
        </w:rPr>
        <w:t>att</w:t>
      </w:r>
      <w:r w:rsidR="00BE49CD" w:rsidRPr="00266570">
        <w:rPr>
          <w:sz w:val="20"/>
          <w:szCs w:val="20"/>
        </w:rPr>
        <w:t>er under extreme</w:t>
      </w:r>
      <w:r w:rsidR="00AE6922" w:rsidRPr="00266570">
        <w:rPr>
          <w:sz w:val="20"/>
          <w:szCs w:val="20"/>
        </w:rPr>
        <w:t xml:space="preserve"> difficult</w:t>
      </w:r>
      <w:r w:rsidR="004E61B7" w:rsidRPr="00266570">
        <w:rPr>
          <w:sz w:val="20"/>
          <w:szCs w:val="20"/>
        </w:rPr>
        <w:t xml:space="preserve">ies </w:t>
      </w:r>
      <w:r w:rsidR="00787B7A" w:rsidRPr="00266570">
        <w:rPr>
          <w:sz w:val="20"/>
          <w:szCs w:val="20"/>
        </w:rPr>
        <w:t>given members and guests</w:t>
      </w:r>
      <w:r w:rsidR="00B10909" w:rsidRPr="00266570">
        <w:rPr>
          <w:sz w:val="20"/>
          <w:szCs w:val="20"/>
        </w:rPr>
        <w:t xml:space="preserve"> frustrations.</w:t>
      </w:r>
      <w:r w:rsidR="00C32384" w:rsidRPr="00266570">
        <w:rPr>
          <w:sz w:val="20"/>
          <w:szCs w:val="20"/>
        </w:rPr>
        <w:t xml:space="preserve"> </w:t>
      </w:r>
    </w:p>
    <w:p w14:paraId="39EB83F3" w14:textId="77777777" w:rsidR="00FA6EB3" w:rsidRPr="00266570" w:rsidRDefault="006765C2" w:rsidP="00165AB9">
      <w:pPr>
        <w:rPr>
          <w:sz w:val="20"/>
          <w:szCs w:val="20"/>
        </w:rPr>
      </w:pPr>
      <w:r w:rsidRPr="00266570">
        <w:rPr>
          <w:sz w:val="20"/>
          <w:szCs w:val="20"/>
        </w:rPr>
        <w:t xml:space="preserve">For the information of the members this year </w:t>
      </w:r>
      <w:r w:rsidR="00A467CA" w:rsidRPr="00266570">
        <w:rPr>
          <w:sz w:val="20"/>
          <w:szCs w:val="20"/>
        </w:rPr>
        <w:t>the Club invested $397,714</w:t>
      </w:r>
      <w:r w:rsidR="00F90349" w:rsidRPr="00266570">
        <w:rPr>
          <w:sz w:val="20"/>
          <w:szCs w:val="20"/>
        </w:rPr>
        <w:t xml:space="preserve"> in new improvements with some of the larger items</w:t>
      </w:r>
      <w:r w:rsidR="00CF01DF" w:rsidRPr="00266570">
        <w:rPr>
          <w:sz w:val="20"/>
          <w:szCs w:val="20"/>
        </w:rPr>
        <w:t xml:space="preserve"> listed below;</w:t>
      </w:r>
    </w:p>
    <w:p w14:paraId="485F4AEA" w14:textId="6189470E" w:rsidR="00BC31C8" w:rsidRPr="00266570" w:rsidRDefault="00961980" w:rsidP="00165AB9">
      <w:pPr>
        <w:rPr>
          <w:sz w:val="20"/>
          <w:szCs w:val="20"/>
        </w:rPr>
      </w:pPr>
      <w:r w:rsidRPr="00266570">
        <w:rPr>
          <w:sz w:val="20"/>
          <w:szCs w:val="20"/>
        </w:rPr>
        <w:t>-financed the Club’s</w:t>
      </w:r>
      <w:r w:rsidR="00B144DD" w:rsidRPr="00266570">
        <w:rPr>
          <w:sz w:val="20"/>
          <w:szCs w:val="20"/>
        </w:rPr>
        <w:t xml:space="preserve"> fleet of 22</w:t>
      </w:r>
      <w:r w:rsidR="006207C2" w:rsidRPr="00266570">
        <w:rPr>
          <w:sz w:val="20"/>
          <w:szCs w:val="20"/>
        </w:rPr>
        <w:t xml:space="preserve"> new</w:t>
      </w:r>
      <w:r w:rsidR="00B144DD" w:rsidRPr="00266570">
        <w:rPr>
          <w:sz w:val="20"/>
          <w:szCs w:val="20"/>
        </w:rPr>
        <w:t xml:space="preserve"> carts at a cost </w:t>
      </w:r>
      <w:r w:rsidR="006207C2" w:rsidRPr="00266570">
        <w:rPr>
          <w:sz w:val="20"/>
          <w:szCs w:val="20"/>
        </w:rPr>
        <w:t>of</w:t>
      </w:r>
      <w:r w:rsidR="00B144DD" w:rsidRPr="00266570">
        <w:rPr>
          <w:sz w:val="20"/>
          <w:szCs w:val="20"/>
        </w:rPr>
        <w:t xml:space="preserve"> $252,142</w:t>
      </w:r>
      <w:r w:rsidR="00AF70ED" w:rsidRPr="00266570">
        <w:rPr>
          <w:sz w:val="20"/>
          <w:szCs w:val="20"/>
        </w:rPr>
        <w:t xml:space="preserve"> </w:t>
      </w:r>
      <w:r w:rsidR="006207C2" w:rsidRPr="00266570">
        <w:rPr>
          <w:sz w:val="20"/>
          <w:szCs w:val="20"/>
        </w:rPr>
        <w:t xml:space="preserve">and during the year purchased </w:t>
      </w:r>
      <w:r w:rsidR="002B4CFB" w:rsidRPr="00266570">
        <w:rPr>
          <w:sz w:val="20"/>
          <w:szCs w:val="20"/>
        </w:rPr>
        <w:t>two additional carts at $30,740</w:t>
      </w:r>
      <w:r w:rsidR="000D4B74" w:rsidRPr="00266570">
        <w:rPr>
          <w:sz w:val="20"/>
          <w:szCs w:val="20"/>
        </w:rPr>
        <w:t xml:space="preserve"> </w:t>
      </w:r>
      <w:r w:rsidR="00D76C33" w:rsidRPr="00266570">
        <w:rPr>
          <w:sz w:val="20"/>
          <w:szCs w:val="20"/>
        </w:rPr>
        <w:t>with</w:t>
      </w:r>
      <w:r w:rsidR="000D4B74" w:rsidRPr="00266570">
        <w:rPr>
          <w:sz w:val="20"/>
          <w:szCs w:val="20"/>
        </w:rPr>
        <w:t xml:space="preserve"> funds from our </w:t>
      </w:r>
      <w:r w:rsidR="00D76C33" w:rsidRPr="00266570">
        <w:rPr>
          <w:sz w:val="20"/>
          <w:szCs w:val="20"/>
        </w:rPr>
        <w:t>bank account</w:t>
      </w:r>
    </w:p>
    <w:p w14:paraId="4F5898A1" w14:textId="5A9F1E45" w:rsidR="00BA593B" w:rsidRPr="00266570" w:rsidRDefault="00BC31C8" w:rsidP="00165AB9">
      <w:pPr>
        <w:rPr>
          <w:sz w:val="20"/>
          <w:szCs w:val="20"/>
        </w:rPr>
      </w:pPr>
      <w:r w:rsidRPr="00266570">
        <w:rPr>
          <w:sz w:val="20"/>
          <w:szCs w:val="20"/>
        </w:rPr>
        <w:t>-continuation</w:t>
      </w:r>
      <w:r w:rsidR="00404EBE" w:rsidRPr="00266570">
        <w:rPr>
          <w:sz w:val="20"/>
          <w:szCs w:val="20"/>
        </w:rPr>
        <w:t xml:space="preserve"> of our program to replace/</w:t>
      </w:r>
      <w:r w:rsidR="001A12B8" w:rsidRPr="00266570">
        <w:rPr>
          <w:sz w:val="20"/>
          <w:szCs w:val="20"/>
        </w:rPr>
        <w:t xml:space="preserve">upgrade poker machines and this year we purchased </w:t>
      </w:r>
      <w:r w:rsidR="007F28B3" w:rsidRPr="00266570">
        <w:rPr>
          <w:sz w:val="20"/>
          <w:szCs w:val="20"/>
        </w:rPr>
        <w:t xml:space="preserve">five new machines </w:t>
      </w:r>
      <w:r w:rsidR="006E4075" w:rsidRPr="00266570">
        <w:rPr>
          <w:sz w:val="20"/>
          <w:szCs w:val="20"/>
        </w:rPr>
        <w:t>at a cost</w:t>
      </w:r>
      <w:r w:rsidR="00770F81" w:rsidRPr="00266570">
        <w:rPr>
          <w:sz w:val="20"/>
          <w:szCs w:val="20"/>
        </w:rPr>
        <w:t xml:space="preserve"> of $119,230 which w</w:t>
      </w:r>
      <w:r w:rsidR="00476426" w:rsidRPr="00266570">
        <w:rPr>
          <w:sz w:val="20"/>
          <w:szCs w:val="20"/>
        </w:rPr>
        <w:t>ere</w:t>
      </w:r>
      <w:r w:rsidR="00770F81" w:rsidRPr="00266570">
        <w:rPr>
          <w:sz w:val="20"/>
          <w:szCs w:val="20"/>
        </w:rPr>
        <w:t xml:space="preserve"> </w:t>
      </w:r>
      <w:r w:rsidR="00D307AE" w:rsidRPr="00266570">
        <w:rPr>
          <w:sz w:val="20"/>
          <w:szCs w:val="20"/>
        </w:rPr>
        <w:t xml:space="preserve">financed </w:t>
      </w:r>
      <w:r w:rsidR="00CA75B2" w:rsidRPr="00266570">
        <w:rPr>
          <w:sz w:val="20"/>
          <w:szCs w:val="20"/>
        </w:rPr>
        <w:t>on interest free terms.</w:t>
      </w:r>
      <w:r w:rsidR="00015847" w:rsidRPr="00266570">
        <w:rPr>
          <w:sz w:val="20"/>
          <w:szCs w:val="20"/>
        </w:rPr>
        <w:t xml:space="preserve"> Ten conversions were also completed at nominal costs</w:t>
      </w:r>
      <w:r w:rsidR="00D06673" w:rsidRPr="00266570">
        <w:rPr>
          <w:sz w:val="20"/>
          <w:szCs w:val="20"/>
        </w:rPr>
        <w:t xml:space="preserve"> given </w:t>
      </w:r>
      <w:r w:rsidR="00C57720" w:rsidRPr="00266570">
        <w:rPr>
          <w:sz w:val="20"/>
          <w:szCs w:val="20"/>
        </w:rPr>
        <w:t>our CEO’s negotiation skills</w:t>
      </w:r>
    </w:p>
    <w:p w14:paraId="1700C2B3" w14:textId="4334AB5A" w:rsidR="00997FAB" w:rsidRPr="00266570" w:rsidRDefault="009408B8" w:rsidP="00165AB9">
      <w:pPr>
        <w:rPr>
          <w:sz w:val="20"/>
          <w:szCs w:val="20"/>
        </w:rPr>
      </w:pPr>
      <w:r w:rsidRPr="00266570">
        <w:rPr>
          <w:sz w:val="20"/>
          <w:szCs w:val="20"/>
        </w:rPr>
        <w:t>-</w:t>
      </w:r>
      <w:r w:rsidR="00BF13C3" w:rsidRPr="00266570">
        <w:rPr>
          <w:sz w:val="20"/>
          <w:szCs w:val="20"/>
        </w:rPr>
        <w:t xml:space="preserve">within the clubhouse </w:t>
      </w:r>
      <w:r w:rsidR="00E828B1" w:rsidRPr="00266570">
        <w:rPr>
          <w:sz w:val="20"/>
          <w:szCs w:val="20"/>
        </w:rPr>
        <w:t xml:space="preserve">we purchased </w:t>
      </w:r>
      <w:r w:rsidR="00CB6697" w:rsidRPr="00266570">
        <w:rPr>
          <w:sz w:val="20"/>
          <w:szCs w:val="20"/>
        </w:rPr>
        <w:t xml:space="preserve">a new pizza oven, </w:t>
      </w:r>
      <w:r w:rsidR="00E37C26" w:rsidRPr="00266570">
        <w:rPr>
          <w:sz w:val="20"/>
          <w:szCs w:val="20"/>
        </w:rPr>
        <w:t>a</w:t>
      </w:r>
      <w:r w:rsidR="000B005E" w:rsidRPr="00266570">
        <w:rPr>
          <w:sz w:val="20"/>
          <w:szCs w:val="20"/>
        </w:rPr>
        <w:t xml:space="preserve"> new</w:t>
      </w:r>
      <w:r w:rsidR="00E37C26" w:rsidRPr="00266570">
        <w:rPr>
          <w:sz w:val="20"/>
          <w:szCs w:val="20"/>
        </w:rPr>
        <w:t xml:space="preserve"> </w:t>
      </w:r>
      <w:r w:rsidR="00CB6697" w:rsidRPr="00266570">
        <w:rPr>
          <w:sz w:val="20"/>
          <w:szCs w:val="20"/>
        </w:rPr>
        <w:t>coffee machine,</w:t>
      </w:r>
      <w:r w:rsidR="00023D91" w:rsidRPr="00266570">
        <w:rPr>
          <w:sz w:val="20"/>
          <w:szCs w:val="20"/>
        </w:rPr>
        <w:t xml:space="preserve"> replaced</w:t>
      </w:r>
      <w:r w:rsidR="00255ED4" w:rsidRPr="00266570">
        <w:rPr>
          <w:sz w:val="20"/>
          <w:szCs w:val="20"/>
        </w:rPr>
        <w:t xml:space="preserve"> office furnitu</w:t>
      </w:r>
      <w:r w:rsidR="006B0738" w:rsidRPr="00266570">
        <w:rPr>
          <w:sz w:val="20"/>
          <w:szCs w:val="20"/>
        </w:rPr>
        <w:t>re</w:t>
      </w:r>
      <w:r w:rsidR="00023D91" w:rsidRPr="00266570">
        <w:rPr>
          <w:sz w:val="20"/>
          <w:szCs w:val="20"/>
        </w:rPr>
        <w:t>, completed repairs to the generator</w:t>
      </w:r>
      <w:r w:rsidR="00072017" w:rsidRPr="00266570">
        <w:rPr>
          <w:sz w:val="20"/>
          <w:szCs w:val="20"/>
        </w:rPr>
        <w:t xml:space="preserve"> </w:t>
      </w:r>
      <w:r w:rsidR="00DF7C40" w:rsidRPr="00266570">
        <w:rPr>
          <w:sz w:val="20"/>
          <w:szCs w:val="20"/>
        </w:rPr>
        <w:t>and replaced</w:t>
      </w:r>
      <w:r w:rsidR="00A90F90" w:rsidRPr="00266570">
        <w:rPr>
          <w:sz w:val="20"/>
          <w:szCs w:val="20"/>
        </w:rPr>
        <w:t xml:space="preserve"> our server</w:t>
      </w:r>
      <w:r w:rsidR="006B0738" w:rsidRPr="00266570">
        <w:rPr>
          <w:sz w:val="20"/>
          <w:szCs w:val="20"/>
        </w:rPr>
        <w:t xml:space="preserve"> with </w:t>
      </w:r>
      <w:r w:rsidR="00DF7C40" w:rsidRPr="00266570">
        <w:rPr>
          <w:sz w:val="20"/>
          <w:szCs w:val="20"/>
        </w:rPr>
        <w:t>a total</w:t>
      </w:r>
      <w:r w:rsidR="00AA64E2" w:rsidRPr="00266570">
        <w:rPr>
          <w:sz w:val="20"/>
          <w:szCs w:val="20"/>
        </w:rPr>
        <w:t xml:space="preserve"> cost of $</w:t>
      </w:r>
      <w:r w:rsidR="00933CBF" w:rsidRPr="00266570">
        <w:rPr>
          <w:sz w:val="20"/>
          <w:szCs w:val="20"/>
        </w:rPr>
        <w:t xml:space="preserve">80,795 paid </w:t>
      </w:r>
      <w:r w:rsidR="006B0738" w:rsidRPr="00266570">
        <w:rPr>
          <w:sz w:val="20"/>
          <w:szCs w:val="20"/>
        </w:rPr>
        <w:t>from our bank accounts</w:t>
      </w:r>
      <w:r w:rsidR="00C5252B" w:rsidRPr="00266570">
        <w:rPr>
          <w:sz w:val="20"/>
          <w:szCs w:val="20"/>
        </w:rPr>
        <w:t xml:space="preserve"> </w:t>
      </w:r>
    </w:p>
    <w:p w14:paraId="42C87837" w14:textId="47E55A0C" w:rsidR="00111486" w:rsidRPr="00266570" w:rsidRDefault="00D7784E" w:rsidP="00165AB9">
      <w:pPr>
        <w:rPr>
          <w:sz w:val="20"/>
          <w:szCs w:val="20"/>
        </w:rPr>
      </w:pPr>
      <w:r w:rsidRPr="00266570">
        <w:rPr>
          <w:sz w:val="20"/>
          <w:szCs w:val="20"/>
        </w:rPr>
        <w:t>The greens machinery program</w:t>
      </w:r>
      <w:r w:rsidR="00E42FE1" w:rsidRPr="00266570">
        <w:rPr>
          <w:sz w:val="20"/>
          <w:szCs w:val="20"/>
        </w:rPr>
        <w:t xml:space="preserve"> this year</w:t>
      </w:r>
      <w:r w:rsidRPr="00266570">
        <w:rPr>
          <w:sz w:val="20"/>
          <w:szCs w:val="20"/>
        </w:rPr>
        <w:t xml:space="preserve"> was by design</w:t>
      </w:r>
      <w:r w:rsidR="00B251C3" w:rsidRPr="00266570">
        <w:rPr>
          <w:sz w:val="20"/>
          <w:szCs w:val="20"/>
        </w:rPr>
        <w:t xml:space="preserve"> quiet</w:t>
      </w:r>
      <w:r w:rsidR="00F75D98" w:rsidRPr="00266570">
        <w:rPr>
          <w:sz w:val="20"/>
          <w:szCs w:val="20"/>
        </w:rPr>
        <w:t xml:space="preserve"> and</w:t>
      </w:r>
      <w:r w:rsidR="00B0169B" w:rsidRPr="00266570">
        <w:rPr>
          <w:sz w:val="20"/>
          <w:szCs w:val="20"/>
        </w:rPr>
        <w:t xml:space="preserve"> apart from normal </w:t>
      </w:r>
      <w:r w:rsidR="004C7B68" w:rsidRPr="00266570">
        <w:rPr>
          <w:sz w:val="20"/>
          <w:szCs w:val="20"/>
        </w:rPr>
        <w:t>maintenance</w:t>
      </w:r>
      <w:r w:rsidR="00F75D98" w:rsidRPr="00266570">
        <w:rPr>
          <w:sz w:val="20"/>
          <w:szCs w:val="20"/>
        </w:rPr>
        <w:t xml:space="preserve"> and repairs </w:t>
      </w:r>
      <w:r w:rsidR="004C7B68" w:rsidRPr="00266570">
        <w:rPr>
          <w:sz w:val="20"/>
          <w:szCs w:val="20"/>
        </w:rPr>
        <w:t>to equipment</w:t>
      </w:r>
      <w:r w:rsidR="00B0169B" w:rsidRPr="00266570">
        <w:rPr>
          <w:sz w:val="20"/>
          <w:szCs w:val="20"/>
        </w:rPr>
        <w:t xml:space="preserve"> </w:t>
      </w:r>
      <w:r w:rsidR="004C7B68" w:rsidRPr="00266570">
        <w:rPr>
          <w:sz w:val="20"/>
          <w:szCs w:val="20"/>
        </w:rPr>
        <w:t>we purchased t</w:t>
      </w:r>
      <w:r w:rsidR="00A06B16" w:rsidRPr="00266570">
        <w:rPr>
          <w:sz w:val="20"/>
          <w:szCs w:val="20"/>
        </w:rPr>
        <w:t>wo</w:t>
      </w:r>
      <w:r w:rsidR="00860B2E" w:rsidRPr="00266570">
        <w:rPr>
          <w:sz w:val="20"/>
          <w:szCs w:val="20"/>
        </w:rPr>
        <w:t xml:space="preserve"> new</w:t>
      </w:r>
      <w:r w:rsidR="004C7B68" w:rsidRPr="00266570">
        <w:rPr>
          <w:sz w:val="20"/>
          <w:szCs w:val="20"/>
        </w:rPr>
        <w:t xml:space="preserve"> Kubota workm</w:t>
      </w:r>
      <w:r w:rsidR="006D7DC5" w:rsidRPr="00266570">
        <w:rPr>
          <w:sz w:val="20"/>
          <w:szCs w:val="20"/>
        </w:rPr>
        <w:t>e</w:t>
      </w:r>
      <w:r w:rsidR="004C7B68" w:rsidRPr="00266570">
        <w:rPr>
          <w:sz w:val="20"/>
          <w:szCs w:val="20"/>
        </w:rPr>
        <w:t>n</w:t>
      </w:r>
      <w:r w:rsidR="00A06B16" w:rsidRPr="00266570">
        <w:rPr>
          <w:sz w:val="20"/>
          <w:szCs w:val="20"/>
        </w:rPr>
        <w:t>.</w:t>
      </w:r>
    </w:p>
    <w:p w14:paraId="4D8861BB" w14:textId="55F0695E" w:rsidR="00DA6CAD" w:rsidRPr="00266570" w:rsidRDefault="00470717" w:rsidP="008E153B">
      <w:pPr>
        <w:rPr>
          <w:sz w:val="20"/>
          <w:szCs w:val="20"/>
        </w:rPr>
      </w:pPr>
      <w:r w:rsidRPr="00266570">
        <w:rPr>
          <w:sz w:val="20"/>
          <w:szCs w:val="20"/>
        </w:rPr>
        <w:t>D</w:t>
      </w:r>
      <w:r w:rsidR="008A5EA7" w:rsidRPr="00266570">
        <w:rPr>
          <w:sz w:val="20"/>
          <w:szCs w:val="20"/>
        </w:rPr>
        <w:t>uring the year the green staff presented the golf course in great condition</w:t>
      </w:r>
      <w:r w:rsidR="00C637B5" w:rsidRPr="00266570">
        <w:rPr>
          <w:sz w:val="20"/>
          <w:szCs w:val="20"/>
        </w:rPr>
        <w:t xml:space="preserve"> despite the </w:t>
      </w:r>
      <w:r w:rsidR="00D45EAE" w:rsidRPr="00266570">
        <w:rPr>
          <w:sz w:val="20"/>
          <w:szCs w:val="20"/>
        </w:rPr>
        <w:t xml:space="preserve">weather </w:t>
      </w:r>
      <w:r w:rsidR="008A58F7" w:rsidRPr="00266570">
        <w:rPr>
          <w:sz w:val="20"/>
          <w:szCs w:val="20"/>
        </w:rPr>
        <w:t>w</w:t>
      </w:r>
      <w:r w:rsidR="00FE4598" w:rsidRPr="00266570">
        <w:rPr>
          <w:sz w:val="20"/>
          <w:szCs w:val="20"/>
        </w:rPr>
        <w:t>hich</w:t>
      </w:r>
      <w:r w:rsidR="00D45EAE" w:rsidRPr="00266570">
        <w:rPr>
          <w:sz w:val="20"/>
          <w:szCs w:val="20"/>
        </w:rPr>
        <w:t xml:space="preserve"> on occasions </w:t>
      </w:r>
      <w:r w:rsidR="00E96941" w:rsidRPr="00266570">
        <w:rPr>
          <w:sz w:val="20"/>
          <w:szCs w:val="20"/>
        </w:rPr>
        <w:t>was</w:t>
      </w:r>
      <w:r w:rsidR="00D45EAE" w:rsidRPr="00266570">
        <w:rPr>
          <w:sz w:val="20"/>
          <w:szCs w:val="20"/>
        </w:rPr>
        <w:t xml:space="preserve"> </w:t>
      </w:r>
      <w:r w:rsidR="00E44C6B" w:rsidRPr="00266570">
        <w:rPr>
          <w:sz w:val="20"/>
          <w:szCs w:val="20"/>
        </w:rPr>
        <w:t>extreme</w:t>
      </w:r>
      <w:r w:rsidR="00E8572C" w:rsidRPr="00266570">
        <w:rPr>
          <w:sz w:val="20"/>
          <w:szCs w:val="20"/>
        </w:rPr>
        <w:t>,</w:t>
      </w:r>
      <w:r w:rsidR="00E44C6B" w:rsidRPr="00266570">
        <w:rPr>
          <w:sz w:val="20"/>
          <w:szCs w:val="20"/>
        </w:rPr>
        <w:t xml:space="preserve"> </w:t>
      </w:r>
      <w:r w:rsidR="009304F3" w:rsidRPr="00266570">
        <w:rPr>
          <w:sz w:val="20"/>
          <w:szCs w:val="20"/>
        </w:rPr>
        <w:t>despite this</w:t>
      </w:r>
      <w:r w:rsidR="007708FA" w:rsidRPr="00266570">
        <w:rPr>
          <w:sz w:val="20"/>
          <w:szCs w:val="20"/>
        </w:rPr>
        <w:t xml:space="preserve"> a </w:t>
      </w:r>
      <w:r w:rsidR="00CC7CBB" w:rsidRPr="00266570">
        <w:rPr>
          <w:sz w:val="20"/>
          <w:szCs w:val="20"/>
        </w:rPr>
        <w:t>conscious</w:t>
      </w:r>
      <w:r w:rsidR="007708FA" w:rsidRPr="00266570">
        <w:rPr>
          <w:sz w:val="20"/>
          <w:szCs w:val="20"/>
        </w:rPr>
        <w:t xml:space="preserve"> effort was made by </w:t>
      </w:r>
      <w:r w:rsidR="00CC7CBB" w:rsidRPr="00266570">
        <w:rPr>
          <w:sz w:val="20"/>
          <w:szCs w:val="20"/>
        </w:rPr>
        <w:t>Russell, Jack and the greens team</w:t>
      </w:r>
      <w:r w:rsidR="00A418E7" w:rsidRPr="00266570">
        <w:rPr>
          <w:sz w:val="20"/>
          <w:szCs w:val="20"/>
        </w:rPr>
        <w:t xml:space="preserve"> to</w:t>
      </w:r>
      <w:r w:rsidR="004F6D5F" w:rsidRPr="00266570">
        <w:rPr>
          <w:sz w:val="20"/>
          <w:szCs w:val="20"/>
        </w:rPr>
        <w:t xml:space="preserve"> repair and improve our cart paths with </w:t>
      </w:r>
      <w:r w:rsidR="00A418E7" w:rsidRPr="00266570">
        <w:rPr>
          <w:sz w:val="20"/>
          <w:szCs w:val="20"/>
        </w:rPr>
        <w:t>a “material only”</w:t>
      </w:r>
      <w:r w:rsidR="00E17D06" w:rsidRPr="00266570">
        <w:rPr>
          <w:sz w:val="20"/>
          <w:szCs w:val="20"/>
        </w:rPr>
        <w:t xml:space="preserve"> cost of $25,677</w:t>
      </w:r>
      <w:r w:rsidR="00B37406" w:rsidRPr="00266570">
        <w:rPr>
          <w:sz w:val="20"/>
          <w:szCs w:val="20"/>
        </w:rPr>
        <w:t>, the results were outstanding</w:t>
      </w:r>
      <w:r w:rsidR="00CD4A42" w:rsidRPr="00266570">
        <w:rPr>
          <w:sz w:val="20"/>
          <w:szCs w:val="20"/>
        </w:rPr>
        <w:t xml:space="preserve">. </w:t>
      </w:r>
      <w:r w:rsidR="00034020" w:rsidRPr="00266570">
        <w:rPr>
          <w:sz w:val="20"/>
          <w:szCs w:val="20"/>
        </w:rPr>
        <w:t>Unfortunately,</w:t>
      </w:r>
      <w:r w:rsidR="00DA6CAD" w:rsidRPr="00266570">
        <w:rPr>
          <w:sz w:val="20"/>
          <w:szCs w:val="20"/>
        </w:rPr>
        <w:t xml:space="preserve"> the</w:t>
      </w:r>
      <w:r w:rsidR="00034020" w:rsidRPr="00266570">
        <w:rPr>
          <w:sz w:val="20"/>
          <w:szCs w:val="20"/>
        </w:rPr>
        <w:t xml:space="preserve"> p</w:t>
      </w:r>
      <w:r w:rsidR="00CC1E8E" w:rsidRPr="00266570">
        <w:rPr>
          <w:sz w:val="20"/>
          <w:szCs w:val="20"/>
        </w:rPr>
        <w:t>eriods of bad weather</w:t>
      </w:r>
      <w:r w:rsidR="00080201" w:rsidRPr="00266570">
        <w:rPr>
          <w:sz w:val="20"/>
          <w:szCs w:val="20"/>
        </w:rPr>
        <w:t xml:space="preserve"> </w:t>
      </w:r>
      <w:r w:rsidR="00C473C8" w:rsidRPr="00266570">
        <w:rPr>
          <w:sz w:val="20"/>
          <w:szCs w:val="20"/>
        </w:rPr>
        <w:t>saw</w:t>
      </w:r>
      <w:r w:rsidR="004F67E1" w:rsidRPr="00266570">
        <w:rPr>
          <w:sz w:val="20"/>
          <w:szCs w:val="20"/>
        </w:rPr>
        <w:t xml:space="preserve"> for safety reasons</w:t>
      </w:r>
      <w:r w:rsidR="00C473C8" w:rsidRPr="00266570">
        <w:rPr>
          <w:sz w:val="20"/>
          <w:szCs w:val="20"/>
        </w:rPr>
        <w:t xml:space="preserve"> </w:t>
      </w:r>
      <w:r w:rsidR="00737A65" w:rsidRPr="00266570">
        <w:rPr>
          <w:sz w:val="20"/>
          <w:szCs w:val="20"/>
        </w:rPr>
        <w:t>some tree pruning</w:t>
      </w:r>
      <w:r w:rsidR="004A1CA9" w:rsidRPr="00266570">
        <w:rPr>
          <w:sz w:val="20"/>
          <w:szCs w:val="20"/>
        </w:rPr>
        <w:t xml:space="preserve"> and tree removal</w:t>
      </w:r>
      <w:r w:rsidR="00034020" w:rsidRPr="00266570">
        <w:rPr>
          <w:sz w:val="20"/>
          <w:szCs w:val="20"/>
        </w:rPr>
        <w:t xml:space="preserve"> with approval </w:t>
      </w:r>
      <w:r w:rsidR="002B1E22" w:rsidRPr="00266570">
        <w:rPr>
          <w:sz w:val="20"/>
          <w:szCs w:val="20"/>
        </w:rPr>
        <w:t>from our arborist</w:t>
      </w:r>
      <w:r w:rsidR="00EF7F2B" w:rsidRPr="00266570">
        <w:rPr>
          <w:sz w:val="20"/>
          <w:szCs w:val="20"/>
        </w:rPr>
        <w:t>.</w:t>
      </w:r>
      <w:r w:rsidR="00CC1E8E" w:rsidRPr="00266570">
        <w:rPr>
          <w:sz w:val="20"/>
          <w:szCs w:val="20"/>
        </w:rPr>
        <w:t xml:space="preserve"> </w:t>
      </w:r>
    </w:p>
    <w:p w14:paraId="50735598" w14:textId="77777777" w:rsidR="001318C7" w:rsidRPr="00266570" w:rsidRDefault="00F038A6" w:rsidP="008E153B">
      <w:pPr>
        <w:rPr>
          <w:sz w:val="20"/>
          <w:szCs w:val="20"/>
        </w:rPr>
      </w:pPr>
      <w:r w:rsidRPr="00266570">
        <w:rPr>
          <w:sz w:val="20"/>
          <w:szCs w:val="20"/>
        </w:rPr>
        <w:lastRenderedPageBreak/>
        <w:t>Also,</w:t>
      </w:r>
      <w:r w:rsidR="009E1DDF" w:rsidRPr="00266570">
        <w:rPr>
          <w:sz w:val="20"/>
          <w:szCs w:val="20"/>
        </w:rPr>
        <w:t xml:space="preserve"> d</w:t>
      </w:r>
      <w:r w:rsidR="004E1510" w:rsidRPr="00266570">
        <w:rPr>
          <w:sz w:val="20"/>
          <w:szCs w:val="20"/>
        </w:rPr>
        <w:t xml:space="preserve">uring the year as per </w:t>
      </w:r>
      <w:r w:rsidR="004C59E6" w:rsidRPr="00266570">
        <w:rPr>
          <w:sz w:val="20"/>
          <w:szCs w:val="20"/>
        </w:rPr>
        <w:t xml:space="preserve">our pump replacement </w:t>
      </w:r>
      <w:r w:rsidRPr="00266570">
        <w:rPr>
          <w:sz w:val="20"/>
          <w:szCs w:val="20"/>
        </w:rPr>
        <w:t>program,</w:t>
      </w:r>
      <w:r w:rsidR="004C59E6" w:rsidRPr="00266570">
        <w:rPr>
          <w:sz w:val="20"/>
          <w:szCs w:val="20"/>
        </w:rPr>
        <w:t xml:space="preserve"> the two major </w:t>
      </w:r>
      <w:r w:rsidR="007F44CB" w:rsidRPr="00266570">
        <w:rPr>
          <w:sz w:val="20"/>
          <w:szCs w:val="20"/>
        </w:rPr>
        <w:t xml:space="preserve">pumps on the seventh hole were changed over </w:t>
      </w:r>
      <w:r w:rsidR="00BD387F" w:rsidRPr="00266570">
        <w:rPr>
          <w:sz w:val="20"/>
          <w:szCs w:val="20"/>
        </w:rPr>
        <w:t xml:space="preserve">from our reserves with the two being removed sent away for </w:t>
      </w:r>
      <w:r w:rsidR="00805CFC" w:rsidRPr="00266570">
        <w:rPr>
          <w:sz w:val="20"/>
          <w:szCs w:val="20"/>
        </w:rPr>
        <w:t xml:space="preserve">maintenance and repair and upon their return </w:t>
      </w:r>
      <w:r w:rsidR="004F5D50" w:rsidRPr="00266570">
        <w:rPr>
          <w:sz w:val="20"/>
          <w:szCs w:val="20"/>
        </w:rPr>
        <w:t>placed in storage till needed</w:t>
      </w:r>
      <w:r w:rsidR="00EB05CD" w:rsidRPr="00266570">
        <w:rPr>
          <w:sz w:val="20"/>
          <w:szCs w:val="20"/>
        </w:rPr>
        <w:t>.</w:t>
      </w:r>
    </w:p>
    <w:p w14:paraId="7994052B" w14:textId="608FA923" w:rsidR="00F038A6" w:rsidRPr="00266570" w:rsidRDefault="00A63CB1" w:rsidP="008E153B">
      <w:pPr>
        <w:rPr>
          <w:sz w:val="20"/>
          <w:szCs w:val="20"/>
        </w:rPr>
      </w:pPr>
      <w:r w:rsidRPr="00266570">
        <w:rPr>
          <w:sz w:val="20"/>
          <w:szCs w:val="20"/>
        </w:rPr>
        <w:t>To</w:t>
      </w:r>
      <w:r w:rsidR="00B91FA2" w:rsidRPr="00266570">
        <w:rPr>
          <w:sz w:val="20"/>
          <w:szCs w:val="20"/>
        </w:rPr>
        <w:t xml:space="preserve"> complete</w:t>
      </w:r>
      <w:r w:rsidR="00ED6005" w:rsidRPr="00266570">
        <w:rPr>
          <w:sz w:val="20"/>
          <w:szCs w:val="20"/>
        </w:rPr>
        <w:t xml:space="preserve"> the greens projects</w:t>
      </w:r>
      <w:r w:rsidR="008B72C0" w:rsidRPr="00266570">
        <w:rPr>
          <w:sz w:val="20"/>
          <w:szCs w:val="20"/>
        </w:rPr>
        <w:t xml:space="preserve"> and to purchase the Kubota</w:t>
      </w:r>
      <w:r w:rsidR="001318C7" w:rsidRPr="00266570">
        <w:rPr>
          <w:sz w:val="20"/>
          <w:szCs w:val="20"/>
        </w:rPr>
        <w:t xml:space="preserve"> </w:t>
      </w:r>
      <w:r w:rsidR="00D21D9C" w:rsidRPr="00266570">
        <w:rPr>
          <w:sz w:val="20"/>
          <w:szCs w:val="20"/>
        </w:rPr>
        <w:t>vehicles</w:t>
      </w:r>
      <w:r w:rsidR="00AD0EDD" w:rsidRPr="00266570">
        <w:rPr>
          <w:sz w:val="20"/>
          <w:szCs w:val="20"/>
        </w:rPr>
        <w:t xml:space="preserve"> </w:t>
      </w:r>
      <w:r w:rsidR="00381050" w:rsidRPr="00266570">
        <w:rPr>
          <w:sz w:val="20"/>
          <w:szCs w:val="20"/>
        </w:rPr>
        <w:t>$120,466</w:t>
      </w:r>
      <w:r w:rsidR="009067EC" w:rsidRPr="00266570">
        <w:rPr>
          <w:sz w:val="20"/>
          <w:szCs w:val="20"/>
        </w:rPr>
        <w:t xml:space="preserve"> </w:t>
      </w:r>
      <w:r w:rsidR="00F852D9" w:rsidRPr="00266570">
        <w:rPr>
          <w:sz w:val="20"/>
          <w:szCs w:val="20"/>
        </w:rPr>
        <w:t>was required with finance</w:t>
      </w:r>
      <w:r w:rsidR="000E502D" w:rsidRPr="00266570">
        <w:rPr>
          <w:sz w:val="20"/>
          <w:szCs w:val="20"/>
        </w:rPr>
        <w:t xml:space="preserve"> </w:t>
      </w:r>
      <w:r w:rsidR="00EC44A3" w:rsidRPr="00266570">
        <w:rPr>
          <w:sz w:val="20"/>
          <w:szCs w:val="20"/>
        </w:rPr>
        <w:t>being</w:t>
      </w:r>
      <w:r w:rsidR="0063601E" w:rsidRPr="00266570">
        <w:rPr>
          <w:sz w:val="20"/>
          <w:szCs w:val="20"/>
        </w:rPr>
        <w:t xml:space="preserve"> $30,465 </w:t>
      </w:r>
      <w:r w:rsidR="00FD0F0C" w:rsidRPr="00266570">
        <w:rPr>
          <w:sz w:val="20"/>
          <w:szCs w:val="20"/>
        </w:rPr>
        <w:t>and</w:t>
      </w:r>
      <w:r w:rsidR="0063601E" w:rsidRPr="00266570">
        <w:rPr>
          <w:sz w:val="20"/>
          <w:szCs w:val="20"/>
        </w:rPr>
        <w:t xml:space="preserve"> the balance </w:t>
      </w:r>
      <w:r w:rsidR="00044DFF" w:rsidRPr="00266570">
        <w:rPr>
          <w:sz w:val="20"/>
          <w:szCs w:val="20"/>
        </w:rPr>
        <w:t xml:space="preserve">form our bank </w:t>
      </w:r>
      <w:r w:rsidR="00FD0F0C" w:rsidRPr="00266570">
        <w:rPr>
          <w:sz w:val="20"/>
          <w:szCs w:val="20"/>
        </w:rPr>
        <w:t>accounts</w:t>
      </w:r>
      <w:r w:rsidR="00044DFF" w:rsidRPr="00266570">
        <w:rPr>
          <w:sz w:val="20"/>
          <w:szCs w:val="20"/>
        </w:rPr>
        <w:t>.</w:t>
      </w:r>
    </w:p>
    <w:p w14:paraId="7C4F6D77" w14:textId="77777777" w:rsidR="004A081D" w:rsidRPr="00266570" w:rsidRDefault="00F82FD7" w:rsidP="008E153B">
      <w:pPr>
        <w:rPr>
          <w:sz w:val="20"/>
          <w:szCs w:val="20"/>
        </w:rPr>
      </w:pPr>
      <w:r w:rsidRPr="00266570">
        <w:rPr>
          <w:sz w:val="20"/>
          <w:szCs w:val="20"/>
        </w:rPr>
        <w:t>The Club is in good shape financially and is well placed to meet future challenges</w:t>
      </w:r>
      <w:r w:rsidR="0099115D" w:rsidRPr="00266570">
        <w:rPr>
          <w:sz w:val="20"/>
          <w:szCs w:val="20"/>
        </w:rPr>
        <w:t>. The Board should continue to act prudently</w:t>
      </w:r>
      <w:r w:rsidR="00507B7B" w:rsidRPr="00266570">
        <w:rPr>
          <w:sz w:val="20"/>
          <w:szCs w:val="20"/>
        </w:rPr>
        <w:t xml:space="preserve"> treating each issue on its merits mindful</w:t>
      </w:r>
      <w:r w:rsidR="009C369A" w:rsidRPr="00266570">
        <w:rPr>
          <w:sz w:val="20"/>
          <w:szCs w:val="20"/>
        </w:rPr>
        <w:t xml:space="preserve"> of members interests whilst ensuring that Toukley Golf Club only becomes stronger</w:t>
      </w:r>
      <w:r w:rsidR="00491514" w:rsidRPr="00266570">
        <w:rPr>
          <w:sz w:val="20"/>
          <w:szCs w:val="20"/>
        </w:rPr>
        <w:t>.</w:t>
      </w:r>
      <w:r w:rsidR="00526015" w:rsidRPr="00266570">
        <w:rPr>
          <w:sz w:val="20"/>
          <w:szCs w:val="20"/>
        </w:rPr>
        <w:t xml:space="preserve"> </w:t>
      </w:r>
      <w:r w:rsidR="000A0461" w:rsidRPr="00266570">
        <w:rPr>
          <w:sz w:val="20"/>
          <w:szCs w:val="20"/>
        </w:rPr>
        <w:t xml:space="preserve"> </w:t>
      </w:r>
    </w:p>
    <w:p w14:paraId="11A31485" w14:textId="77777777" w:rsidR="00235562" w:rsidRPr="00266570" w:rsidRDefault="00235562" w:rsidP="008E153B">
      <w:pPr>
        <w:rPr>
          <w:sz w:val="20"/>
          <w:szCs w:val="20"/>
        </w:rPr>
      </w:pPr>
      <w:r w:rsidRPr="00266570">
        <w:rPr>
          <w:sz w:val="20"/>
          <w:szCs w:val="20"/>
        </w:rPr>
        <w:t>I</w:t>
      </w:r>
      <w:r w:rsidR="00452210" w:rsidRPr="00266570">
        <w:rPr>
          <w:sz w:val="20"/>
          <w:szCs w:val="20"/>
        </w:rPr>
        <w:t>n my report last year, I mentioned the carpark</w:t>
      </w:r>
      <w:r w:rsidR="00523F83" w:rsidRPr="00266570">
        <w:rPr>
          <w:sz w:val="20"/>
          <w:szCs w:val="20"/>
        </w:rPr>
        <w:t xml:space="preserve"> and the course irrigation system.</w:t>
      </w:r>
    </w:p>
    <w:p w14:paraId="70FC4ED4" w14:textId="77777777" w:rsidR="004200B4" w:rsidRPr="00266570" w:rsidRDefault="004F44CE" w:rsidP="00230A41">
      <w:pPr>
        <w:rPr>
          <w:sz w:val="20"/>
          <w:szCs w:val="20"/>
        </w:rPr>
      </w:pPr>
      <w:r w:rsidRPr="00266570">
        <w:rPr>
          <w:sz w:val="20"/>
          <w:szCs w:val="20"/>
        </w:rPr>
        <w:t>-with respect to the course irrigation</w:t>
      </w:r>
      <w:r w:rsidR="002A16A1" w:rsidRPr="00266570">
        <w:rPr>
          <w:sz w:val="20"/>
          <w:szCs w:val="20"/>
        </w:rPr>
        <w:t xml:space="preserve"> </w:t>
      </w:r>
      <w:r w:rsidR="00B67FE6" w:rsidRPr="00266570">
        <w:rPr>
          <w:sz w:val="20"/>
          <w:szCs w:val="20"/>
        </w:rPr>
        <w:t>much discussion has been held with</w:t>
      </w:r>
      <w:r w:rsidR="00046AE3" w:rsidRPr="00266570">
        <w:rPr>
          <w:sz w:val="20"/>
          <w:szCs w:val="20"/>
        </w:rPr>
        <w:t xml:space="preserve"> local</w:t>
      </w:r>
      <w:r w:rsidR="00B67FE6" w:rsidRPr="00266570">
        <w:rPr>
          <w:sz w:val="20"/>
          <w:szCs w:val="20"/>
        </w:rPr>
        <w:t xml:space="preserve"> council representatives</w:t>
      </w:r>
      <w:r w:rsidR="00856B27" w:rsidRPr="00266570">
        <w:rPr>
          <w:sz w:val="20"/>
          <w:szCs w:val="20"/>
        </w:rPr>
        <w:t>, irrigation supply/fitting</w:t>
      </w:r>
      <w:r w:rsidR="00555CDC" w:rsidRPr="00266570">
        <w:rPr>
          <w:sz w:val="20"/>
          <w:szCs w:val="20"/>
        </w:rPr>
        <w:t xml:space="preserve"> companies and </w:t>
      </w:r>
      <w:r w:rsidR="004F65A2" w:rsidRPr="00266570">
        <w:rPr>
          <w:sz w:val="20"/>
          <w:szCs w:val="20"/>
        </w:rPr>
        <w:t>irrigation designer</w:t>
      </w:r>
      <w:r w:rsidR="004643A5" w:rsidRPr="00266570">
        <w:rPr>
          <w:sz w:val="20"/>
          <w:szCs w:val="20"/>
        </w:rPr>
        <w:t>s</w:t>
      </w:r>
      <w:r w:rsidR="004F65A2" w:rsidRPr="00266570">
        <w:rPr>
          <w:sz w:val="20"/>
          <w:szCs w:val="20"/>
        </w:rPr>
        <w:t>/</w:t>
      </w:r>
      <w:r w:rsidR="009B33A0" w:rsidRPr="00266570">
        <w:rPr>
          <w:sz w:val="20"/>
          <w:szCs w:val="20"/>
        </w:rPr>
        <w:t>planners. We</w:t>
      </w:r>
      <w:r w:rsidR="00005D50" w:rsidRPr="00266570">
        <w:rPr>
          <w:sz w:val="20"/>
          <w:szCs w:val="20"/>
        </w:rPr>
        <w:t xml:space="preserve"> paid $28,</w:t>
      </w:r>
      <w:r w:rsidR="009B33A0" w:rsidRPr="00266570">
        <w:rPr>
          <w:sz w:val="20"/>
          <w:szCs w:val="20"/>
        </w:rPr>
        <w:t>800 and</w:t>
      </w:r>
      <w:r w:rsidR="00386E74" w:rsidRPr="00266570">
        <w:rPr>
          <w:sz w:val="20"/>
          <w:szCs w:val="20"/>
        </w:rPr>
        <w:t xml:space="preserve"> now</w:t>
      </w:r>
      <w:r w:rsidR="009B33A0" w:rsidRPr="00266570">
        <w:rPr>
          <w:sz w:val="20"/>
          <w:szCs w:val="20"/>
        </w:rPr>
        <w:t xml:space="preserve"> a</w:t>
      </w:r>
      <w:r w:rsidR="00810E44" w:rsidRPr="00266570">
        <w:rPr>
          <w:sz w:val="20"/>
          <w:szCs w:val="20"/>
        </w:rPr>
        <w:t>r</w:t>
      </w:r>
      <w:r w:rsidR="009B33A0" w:rsidRPr="00266570">
        <w:rPr>
          <w:sz w:val="20"/>
          <w:szCs w:val="20"/>
        </w:rPr>
        <w:t>med with</w:t>
      </w:r>
      <w:r w:rsidR="00386E74" w:rsidRPr="00266570">
        <w:rPr>
          <w:sz w:val="20"/>
          <w:szCs w:val="20"/>
        </w:rPr>
        <w:t xml:space="preserve"> a detailed plan for the</w:t>
      </w:r>
      <w:r w:rsidR="00810E44" w:rsidRPr="00266570">
        <w:rPr>
          <w:sz w:val="20"/>
          <w:szCs w:val="20"/>
        </w:rPr>
        <w:t xml:space="preserve"> proposed</w:t>
      </w:r>
      <w:r w:rsidR="00386E74" w:rsidRPr="00266570">
        <w:rPr>
          <w:sz w:val="20"/>
          <w:szCs w:val="20"/>
        </w:rPr>
        <w:t xml:space="preserve"> work we</w:t>
      </w:r>
      <w:r w:rsidR="00810E44" w:rsidRPr="00266570">
        <w:rPr>
          <w:sz w:val="20"/>
          <w:szCs w:val="20"/>
        </w:rPr>
        <w:t xml:space="preserve"> </w:t>
      </w:r>
      <w:r w:rsidR="005224CD" w:rsidRPr="00266570">
        <w:rPr>
          <w:sz w:val="20"/>
          <w:szCs w:val="20"/>
        </w:rPr>
        <w:t>approach Central Coast Council for a DA</w:t>
      </w:r>
      <w:r w:rsidR="00337D27" w:rsidRPr="00266570">
        <w:rPr>
          <w:sz w:val="20"/>
          <w:szCs w:val="20"/>
        </w:rPr>
        <w:t xml:space="preserve"> which I understand is a lengthy process that cannot be rushed.</w:t>
      </w:r>
      <w:r w:rsidR="004E7C43" w:rsidRPr="00266570">
        <w:rPr>
          <w:sz w:val="20"/>
          <w:szCs w:val="20"/>
        </w:rPr>
        <w:t xml:space="preserve"> </w:t>
      </w:r>
      <w:r w:rsidR="00A914C9" w:rsidRPr="00266570">
        <w:rPr>
          <w:sz w:val="20"/>
          <w:szCs w:val="20"/>
        </w:rPr>
        <w:t>O</w:t>
      </w:r>
      <w:r w:rsidR="004E7C43" w:rsidRPr="00266570">
        <w:rPr>
          <w:sz w:val="20"/>
          <w:szCs w:val="20"/>
        </w:rPr>
        <w:t>nc</w:t>
      </w:r>
      <w:r w:rsidR="00A914C9" w:rsidRPr="00266570">
        <w:rPr>
          <w:sz w:val="20"/>
          <w:szCs w:val="20"/>
        </w:rPr>
        <w:t xml:space="preserve">e Council has responded we should know what </w:t>
      </w:r>
      <w:r w:rsidR="0041671A" w:rsidRPr="00266570">
        <w:rPr>
          <w:sz w:val="20"/>
          <w:szCs w:val="20"/>
        </w:rPr>
        <w:t>the full process is.</w:t>
      </w:r>
      <w:r w:rsidR="00230A41" w:rsidRPr="00266570">
        <w:rPr>
          <w:sz w:val="20"/>
          <w:szCs w:val="20"/>
        </w:rPr>
        <w:t xml:space="preserve"> </w:t>
      </w:r>
    </w:p>
    <w:p w14:paraId="090D1AE0" w14:textId="2DB76DCE" w:rsidR="00230A41" w:rsidRPr="00266570" w:rsidRDefault="00230A41" w:rsidP="00230A41">
      <w:pPr>
        <w:rPr>
          <w:sz w:val="20"/>
          <w:szCs w:val="20"/>
        </w:rPr>
      </w:pPr>
      <w:r w:rsidRPr="00266570">
        <w:rPr>
          <w:sz w:val="20"/>
          <w:szCs w:val="20"/>
        </w:rPr>
        <w:t xml:space="preserve">-as at writing this report the curb and guttering of the carpark is finished, has painted line spaces and is in full operation. We only need installation of front tyre bollards through the centre of the carpark and its really finished. </w:t>
      </w:r>
      <w:r w:rsidRPr="00266570">
        <w:rPr>
          <w:b/>
          <w:bCs/>
          <w:sz w:val="20"/>
          <w:szCs w:val="20"/>
        </w:rPr>
        <w:t>YEA HA</w:t>
      </w:r>
    </w:p>
    <w:p w14:paraId="56CCB74D" w14:textId="77777777" w:rsidR="00230A41" w:rsidRPr="00266570" w:rsidRDefault="00230A41" w:rsidP="00230A41">
      <w:pPr>
        <w:rPr>
          <w:sz w:val="20"/>
          <w:szCs w:val="20"/>
        </w:rPr>
      </w:pPr>
      <w:r w:rsidRPr="00266570">
        <w:rPr>
          <w:sz w:val="20"/>
          <w:szCs w:val="20"/>
        </w:rPr>
        <w:t xml:space="preserve">The exact final cost is not known as there were a couple of small variations during the project one being the removal of asbestos drainage and pipes found during the preparation. </w:t>
      </w:r>
    </w:p>
    <w:p w14:paraId="06A0DA18" w14:textId="77777777" w:rsidR="00230A41" w:rsidRPr="00266570" w:rsidRDefault="00230A41" w:rsidP="00230A41">
      <w:pPr>
        <w:rPr>
          <w:b/>
          <w:bCs/>
          <w:sz w:val="20"/>
          <w:szCs w:val="20"/>
        </w:rPr>
      </w:pPr>
      <w:r w:rsidRPr="00266570">
        <w:rPr>
          <w:b/>
          <w:bCs/>
          <w:sz w:val="20"/>
          <w:szCs w:val="20"/>
        </w:rPr>
        <w:t xml:space="preserve">I estimate a final cost of $375,000   </w:t>
      </w:r>
    </w:p>
    <w:p w14:paraId="19C8573A" w14:textId="0B85DAFB" w:rsidR="009431B3" w:rsidRPr="00266570" w:rsidRDefault="00230A41" w:rsidP="004704EE">
      <w:pPr>
        <w:rPr>
          <w:sz w:val="20"/>
          <w:szCs w:val="20"/>
        </w:rPr>
      </w:pPr>
      <w:r w:rsidRPr="00266570">
        <w:rPr>
          <w:sz w:val="20"/>
          <w:szCs w:val="20"/>
        </w:rPr>
        <w:t xml:space="preserve">This puts an end to the embarrassing surrounds to our Club and certainly provides a greater visual appearance for both members and visitors as they enter the premises. Unfortunately, despite at least three failed attempts for grant assistance I am extremely proud of the fact that the project has finally come to fruition and that the Club and its members have been able to provide the money to complete the carpark. </w:t>
      </w:r>
    </w:p>
    <w:p w14:paraId="482E7BC2" w14:textId="08960D5D" w:rsidR="006167AC" w:rsidRPr="00266570" w:rsidRDefault="004704EE" w:rsidP="00165AB9">
      <w:pPr>
        <w:rPr>
          <w:sz w:val="20"/>
          <w:szCs w:val="20"/>
        </w:rPr>
      </w:pPr>
      <w:r w:rsidRPr="00266570">
        <w:rPr>
          <w:sz w:val="20"/>
          <w:szCs w:val="20"/>
        </w:rPr>
        <w:t>During March this year the Club submitted a DA to Central Coast Council with plans to extend the Clubs outdoor balcony and alfresco area and pleasingly as at writing this report approval has been received. The Board will now be able to fully cost the project and determine affordability etc and proceed accordingly.</w:t>
      </w:r>
    </w:p>
    <w:p w14:paraId="6670BE9A" w14:textId="51473C89" w:rsidR="0014016D" w:rsidRPr="00266570" w:rsidRDefault="0057327B" w:rsidP="00165AB9">
      <w:pPr>
        <w:rPr>
          <w:sz w:val="20"/>
          <w:szCs w:val="20"/>
        </w:rPr>
      </w:pPr>
      <w:r w:rsidRPr="00266570">
        <w:rPr>
          <w:sz w:val="20"/>
          <w:szCs w:val="20"/>
        </w:rPr>
        <w:t>This project</w:t>
      </w:r>
      <w:r w:rsidR="00C717CC" w:rsidRPr="00266570">
        <w:rPr>
          <w:sz w:val="20"/>
          <w:szCs w:val="20"/>
        </w:rPr>
        <w:t xml:space="preserve"> should be high on the agenda but</w:t>
      </w:r>
      <w:r w:rsidR="004D79C6" w:rsidRPr="00266570">
        <w:rPr>
          <w:sz w:val="20"/>
          <w:szCs w:val="20"/>
        </w:rPr>
        <w:t xml:space="preserve"> some</w:t>
      </w:r>
      <w:r w:rsidR="00553840" w:rsidRPr="00266570">
        <w:rPr>
          <w:sz w:val="20"/>
          <w:szCs w:val="20"/>
        </w:rPr>
        <w:t xml:space="preserve"> new greens </w:t>
      </w:r>
      <w:r w:rsidR="00C717CC" w:rsidRPr="00266570">
        <w:rPr>
          <w:sz w:val="20"/>
          <w:szCs w:val="20"/>
        </w:rPr>
        <w:t>machinery</w:t>
      </w:r>
      <w:r w:rsidR="004D79C6" w:rsidRPr="00266570">
        <w:rPr>
          <w:sz w:val="20"/>
          <w:szCs w:val="20"/>
        </w:rPr>
        <w:t xml:space="preserve"> and </w:t>
      </w:r>
      <w:r w:rsidR="00140297" w:rsidRPr="00266570">
        <w:rPr>
          <w:sz w:val="20"/>
          <w:szCs w:val="20"/>
        </w:rPr>
        <w:t xml:space="preserve">solar panel installations </w:t>
      </w:r>
      <w:r w:rsidR="008526F5" w:rsidRPr="00266570">
        <w:rPr>
          <w:sz w:val="20"/>
          <w:szCs w:val="20"/>
        </w:rPr>
        <w:t>should also be on the list</w:t>
      </w:r>
      <w:r w:rsidR="00310210" w:rsidRPr="00266570">
        <w:rPr>
          <w:sz w:val="20"/>
          <w:szCs w:val="20"/>
        </w:rPr>
        <w:t>.</w:t>
      </w:r>
    </w:p>
    <w:p w14:paraId="63E6381A" w14:textId="02E4D047" w:rsidR="005E6D96" w:rsidRPr="00266570" w:rsidRDefault="003F073A" w:rsidP="00165AB9">
      <w:pPr>
        <w:rPr>
          <w:sz w:val="20"/>
          <w:szCs w:val="20"/>
        </w:rPr>
      </w:pPr>
      <w:r w:rsidRPr="00266570">
        <w:rPr>
          <w:sz w:val="20"/>
          <w:szCs w:val="20"/>
        </w:rPr>
        <w:t xml:space="preserve">In conclusion a sincere thanks to </w:t>
      </w:r>
      <w:r w:rsidR="0021259F" w:rsidRPr="00266570">
        <w:rPr>
          <w:sz w:val="20"/>
          <w:szCs w:val="20"/>
        </w:rPr>
        <w:t>J</w:t>
      </w:r>
      <w:r w:rsidR="00181303" w:rsidRPr="00266570">
        <w:rPr>
          <w:sz w:val="20"/>
          <w:szCs w:val="20"/>
        </w:rPr>
        <w:t>ohn</w:t>
      </w:r>
      <w:r w:rsidR="0021259F" w:rsidRPr="00266570">
        <w:rPr>
          <w:sz w:val="20"/>
          <w:szCs w:val="20"/>
        </w:rPr>
        <w:t>,</w:t>
      </w:r>
      <w:r w:rsidR="00181303" w:rsidRPr="00266570">
        <w:rPr>
          <w:sz w:val="20"/>
          <w:szCs w:val="20"/>
        </w:rPr>
        <w:t xml:space="preserve"> Louise</w:t>
      </w:r>
      <w:r w:rsidR="009B33A0" w:rsidRPr="00266570">
        <w:rPr>
          <w:sz w:val="20"/>
          <w:szCs w:val="20"/>
        </w:rPr>
        <w:t xml:space="preserve"> </w:t>
      </w:r>
      <w:r w:rsidR="00B5716A" w:rsidRPr="00266570">
        <w:rPr>
          <w:sz w:val="20"/>
          <w:szCs w:val="20"/>
        </w:rPr>
        <w:t>and the boys in the pro shop</w:t>
      </w:r>
      <w:r w:rsidR="00D31CD2" w:rsidRPr="00266570">
        <w:rPr>
          <w:sz w:val="20"/>
          <w:szCs w:val="20"/>
        </w:rPr>
        <w:t xml:space="preserve"> who are truly the </w:t>
      </w:r>
      <w:r w:rsidR="005B6CA1" w:rsidRPr="00266570">
        <w:rPr>
          <w:sz w:val="20"/>
          <w:szCs w:val="20"/>
        </w:rPr>
        <w:t xml:space="preserve">face of golf at Toukley Golf </w:t>
      </w:r>
      <w:r w:rsidR="00492E0A" w:rsidRPr="00266570">
        <w:rPr>
          <w:sz w:val="20"/>
          <w:szCs w:val="20"/>
        </w:rPr>
        <w:t>Club always meeting the needs of both members and visitors</w:t>
      </w:r>
      <w:r w:rsidR="00A54D04" w:rsidRPr="00266570">
        <w:rPr>
          <w:sz w:val="20"/>
          <w:szCs w:val="20"/>
        </w:rPr>
        <w:t>. Our friendly bar staff</w:t>
      </w:r>
      <w:r w:rsidR="00864866" w:rsidRPr="00266570">
        <w:rPr>
          <w:sz w:val="20"/>
          <w:szCs w:val="20"/>
        </w:rPr>
        <w:t xml:space="preserve"> deserve a big pat on the back</w:t>
      </w:r>
      <w:r w:rsidR="00DA5478" w:rsidRPr="00266570">
        <w:rPr>
          <w:sz w:val="20"/>
          <w:szCs w:val="20"/>
        </w:rPr>
        <w:t xml:space="preserve"> meeting challenges with a smile and so does the office team</w:t>
      </w:r>
      <w:r w:rsidR="00085074" w:rsidRPr="00266570">
        <w:rPr>
          <w:sz w:val="20"/>
          <w:szCs w:val="20"/>
        </w:rPr>
        <w:t xml:space="preserve"> who have proven to be most helpful to our members and guests.</w:t>
      </w:r>
    </w:p>
    <w:p w14:paraId="4B546385" w14:textId="1200921E" w:rsidR="005E6D96" w:rsidRPr="00266570" w:rsidRDefault="005E6D96" w:rsidP="00165AB9">
      <w:pPr>
        <w:rPr>
          <w:sz w:val="20"/>
          <w:szCs w:val="20"/>
        </w:rPr>
      </w:pPr>
      <w:r w:rsidRPr="00266570">
        <w:rPr>
          <w:sz w:val="20"/>
          <w:szCs w:val="20"/>
        </w:rPr>
        <w:t xml:space="preserve">I would like to take this opportunity to </w:t>
      </w:r>
      <w:r w:rsidR="00BB6EBD" w:rsidRPr="00266570">
        <w:rPr>
          <w:sz w:val="20"/>
          <w:szCs w:val="20"/>
        </w:rPr>
        <w:t xml:space="preserve">congratulate our retiring President </w:t>
      </w:r>
      <w:r w:rsidR="00B75357" w:rsidRPr="00266570">
        <w:rPr>
          <w:sz w:val="20"/>
          <w:szCs w:val="20"/>
        </w:rPr>
        <w:t>Bob Montgomery</w:t>
      </w:r>
      <w:r w:rsidR="00507146" w:rsidRPr="00266570">
        <w:rPr>
          <w:sz w:val="20"/>
          <w:szCs w:val="20"/>
        </w:rPr>
        <w:t xml:space="preserve"> and thank him for the manner</w:t>
      </w:r>
      <w:r w:rsidR="008D404E" w:rsidRPr="00266570">
        <w:rPr>
          <w:sz w:val="20"/>
          <w:szCs w:val="20"/>
        </w:rPr>
        <w:t xml:space="preserve"> in which</w:t>
      </w:r>
      <w:r w:rsidR="00507146" w:rsidRPr="00266570">
        <w:rPr>
          <w:sz w:val="20"/>
          <w:szCs w:val="20"/>
        </w:rPr>
        <w:t xml:space="preserve"> he has carried </w:t>
      </w:r>
      <w:r w:rsidR="00097625" w:rsidRPr="00266570">
        <w:rPr>
          <w:sz w:val="20"/>
          <w:szCs w:val="20"/>
        </w:rPr>
        <w:t xml:space="preserve">himself for the last sixteen </w:t>
      </w:r>
      <w:r w:rsidR="002D7BCC" w:rsidRPr="00266570">
        <w:rPr>
          <w:sz w:val="20"/>
          <w:szCs w:val="20"/>
        </w:rPr>
        <w:t>years</w:t>
      </w:r>
      <w:r w:rsidR="006B5662" w:rsidRPr="00266570">
        <w:rPr>
          <w:sz w:val="20"/>
          <w:szCs w:val="20"/>
        </w:rPr>
        <w:t xml:space="preserve"> </w:t>
      </w:r>
      <w:r w:rsidR="00AC285B" w:rsidRPr="00266570">
        <w:rPr>
          <w:sz w:val="20"/>
          <w:szCs w:val="20"/>
        </w:rPr>
        <w:t xml:space="preserve">as the Clubs figure </w:t>
      </w:r>
      <w:r w:rsidR="008D404E" w:rsidRPr="00266570">
        <w:rPr>
          <w:sz w:val="20"/>
          <w:szCs w:val="20"/>
        </w:rPr>
        <w:t>head.</w:t>
      </w:r>
      <w:r w:rsidR="007C3AA8" w:rsidRPr="00266570">
        <w:rPr>
          <w:sz w:val="20"/>
          <w:szCs w:val="20"/>
        </w:rPr>
        <w:t xml:space="preserve"> </w:t>
      </w:r>
      <w:r w:rsidR="008D404E" w:rsidRPr="00266570">
        <w:rPr>
          <w:sz w:val="20"/>
          <w:szCs w:val="20"/>
        </w:rPr>
        <w:t>A</w:t>
      </w:r>
      <w:r w:rsidR="004B7E3D" w:rsidRPr="00266570">
        <w:rPr>
          <w:sz w:val="20"/>
          <w:szCs w:val="20"/>
        </w:rPr>
        <w:t xml:space="preserve"> fantastic </w:t>
      </w:r>
      <w:r w:rsidR="002D7BCC" w:rsidRPr="00266570">
        <w:rPr>
          <w:sz w:val="20"/>
          <w:szCs w:val="20"/>
        </w:rPr>
        <w:t>achievement.</w:t>
      </w:r>
    </w:p>
    <w:p w14:paraId="54C6D1A8" w14:textId="46297D5E" w:rsidR="00424CE4" w:rsidRPr="00266570" w:rsidRDefault="00017732" w:rsidP="00165AB9">
      <w:pPr>
        <w:rPr>
          <w:sz w:val="20"/>
          <w:szCs w:val="20"/>
        </w:rPr>
      </w:pPr>
      <w:r w:rsidRPr="00266570">
        <w:rPr>
          <w:sz w:val="20"/>
          <w:szCs w:val="20"/>
        </w:rPr>
        <w:t>Finally,</w:t>
      </w:r>
      <w:r w:rsidR="00BF1CD5" w:rsidRPr="00266570">
        <w:rPr>
          <w:sz w:val="20"/>
          <w:szCs w:val="20"/>
        </w:rPr>
        <w:t xml:space="preserve"> I would like to thank the finance committee </w:t>
      </w:r>
      <w:r w:rsidR="001B59B2" w:rsidRPr="00266570">
        <w:rPr>
          <w:sz w:val="20"/>
          <w:szCs w:val="20"/>
        </w:rPr>
        <w:t>members Rebe</w:t>
      </w:r>
      <w:r w:rsidR="00266570">
        <w:rPr>
          <w:sz w:val="20"/>
          <w:szCs w:val="20"/>
        </w:rPr>
        <w:t>c</w:t>
      </w:r>
      <w:r w:rsidR="001B59B2" w:rsidRPr="00266570">
        <w:rPr>
          <w:sz w:val="20"/>
          <w:szCs w:val="20"/>
        </w:rPr>
        <w:t xml:space="preserve">ca Lewis, </w:t>
      </w:r>
      <w:r w:rsidR="00EB4B20" w:rsidRPr="00266570">
        <w:rPr>
          <w:sz w:val="20"/>
          <w:szCs w:val="20"/>
        </w:rPr>
        <w:t>Les Matheson and Paul Alexander</w:t>
      </w:r>
      <w:r w:rsidR="001F0528" w:rsidRPr="00266570">
        <w:rPr>
          <w:sz w:val="20"/>
          <w:szCs w:val="20"/>
        </w:rPr>
        <w:t xml:space="preserve"> for their support and input during the year.</w:t>
      </w:r>
    </w:p>
    <w:p w14:paraId="44DE6B03" w14:textId="33331AC0" w:rsidR="00065FB8" w:rsidRPr="00266570" w:rsidRDefault="00065FB8" w:rsidP="00165AB9">
      <w:pPr>
        <w:rPr>
          <w:sz w:val="20"/>
          <w:szCs w:val="20"/>
        </w:rPr>
      </w:pPr>
      <w:r w:rsidRPr="00266570">
        <w:rPr>
          <w:sz w:val="20"/>
          <w:szCs w:val="20"/>
        </w:rPr>
        <w:t xml:space="preserve">William Brown </w:t>
      </w:r>
    </w:p>
    <w:p w14:paraId="76C98695" w14:textId="560783D6" w:rsidR="00065FB8" w:rsidRPr="00266570" w:rsidRDefault="00065FB8" w:rsidP="00165AB9">
      <w:pPr>
        <w:rPr>
          <w:sz w:val="20"/>
          <w:szCs w:val="20"/>
        </w:rPr>
      </w:pPr>
      <w:r w:rsidRPr="00266570">
        <w:rPr>
          <w:sz w:val="20"/>
          <w:szCs w:val="20"/>
        </w:rPr>
        <w:t>Treasurer</w:t>
      </w:r>
    </w:p>
    <w:p w14:paraId="5D96541A" w14:textId="77777777" w:rsidR="003C3523" w:rsidRPr="0080709C" w:rsidRDefault="003C3523" w:rsidP="00165AB9">
      <w:pPr>
        <w:rPr>
          <w:sz w:val="24"/>
          <w:szCs w:val="24"/>
        </w:rPr>
      </w:pPr>
    </w:p>
    <w:sectPr w:rsidR="003C3523" w:rsidRPr="008070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E80"/>
    <w:rsid w:val="00004823"/>
    <w:rsid w:val="00005D50"/>
    <w:rsid w:val="00015847"/>
    <w:rsid w:val="00017732"/>
    <w:rsid w:val="00023D91"/>
    <w:rsid w:val="00034020"/>
    <w:rsid w:val="00040D02"/>
    <w:rsid w:val="00044DFF"/>
    <w:rsid w:val="00046AE3"/>
    <w:rsid w:val="00047C1A"/>
    <w:rsid w:val="000621B1"/>
    <w:rsid w:val="00063259"/>
    <w:rsid w:val="00065FB8"/>
    <w:rsid w:val="00071679"/>
    <w:rsid w:val="00072017"/>
    <w:rsid w:val="00073023"/>
    <w:rsid w:val="00073147"/>
    <w:rsid w:val="00075373"/>
    <w:rsid w:val="00080201"/>
    <w:rsid w:val="00081A10"/>
    <w:rsid w:val="00085074"/>
    <w:rsid w:val="00095468"/>
    <w:rsid w:val="00097625"/>
    <w:rsid w:val="000A0461"/>
    <w:rsid w:val="000B005E"/>
    <w:rsid w:val="000B308E"/>
    <w:rsid w:val="000D2362"/>
    <w:rsid w:val="000D44BC"/>
    <w:rsid w:val="000D4B74"/>
    <w:rsid w:val="000E502D"/>
    <w:rsid w:val="000F524D"/>
    <w:rsid w:val="001023B6"/>
    <w:rsid w:val="0010342A"/>
    <w:rsid w:val="00111486"/>
    <w:rsid w:val="00121F04"/>
    <w:rsid w:val="0012521B"/>
    <w:rsid w:val="001275B7"/>
    <w:rsid w:val="001318C7"/>
    <w:rsid w:val="00136C82"/>
    <w:rsid w:val="001376FD"/>
    <w:rsid w:val="0014016D"/>
    <w:rsid w:val="00140297"/>
    <w:rsid w:val="0014324A"/>
    <w:rsid w:val="00145B03"/>
    <w:rsid w:val="001528CC"/>
    <w:rsid w:val="00157DBB"/>
    <w:rsid w:val="00165AB9"/>
    <w:rsid w:val="00173524"/>
    <w:rsid w:val="00181303"/>
    <w:rsid w:val="00184BA8"/>
    <w:rsid w:val="00185ADE"/>
    <w:rsid w:val="00192DA2"/>
    <w:rsid w:val="001A12B8"/>
    <w:rsid w:val="001A15AA"/>
    <w:rsid w:val="001A3CF8"/>
    <w:rsid w:val="001A5A5F"/>
    <w:rsid w:val="001A68E6"/>
    <w:rsid w:val="001B59B2"/>
    <w:rsid w:val="001B6E72"/>
    <w:rsid w:val="001B75C6"/>
    <w:rsid w:val="001B7A82"/>
    <w:rsid w:val="001C04B6"/>
    <w:rsid w:val="001D7D2A"/>
    <w:rsid w:val="001E1921"/>
    <w:rsid w:val="001E6D7C"/>
    <w:rsid w:val="001F0528"/>
    <w:rsid w:val="001F7AF5"/>
    <w:rsid w:val="0020237B"/>
    <w:rsid w:val="0020580B"/>
    <w:rsid w:val="00205F11"/>
    <w:rsid w:val="00205FCD"/>
    <w:rsid w:val="0021259F"/>
    <w:rsid w:val="002272E1"/>
    <w:rsid w:val="0023099D"/>
    <w:rsid w:val="00230A41"/>
    <w:rsid w:val="002347D7"/>
    <w:rsid w:val="00235562"/>
    <w:rsid w:val="00235DE2"/>
    <w:rsid w:val="0024703D"/>
    <w:rsid w:val="00255ED4"/>
    <w:rsid w:val="00266570"/>
    <w:rsid w:val="00271B6F"/>
    <w:rsid w:val="00271D00"/>
    <w:rsid w:val="00273D93"/>
    <w:rsid w:val="0027649F"/>
    <w:rsid w:val="002853C0"/>
    <w:rsid w:val="0028704F"/>
    <w:rsid w:val="0029111D"/>
    <w:rsid w:val="002A1550"/>
    <w:rsid w:val="002A16A1"/>
    <w:rsid w:val="002A213F"/>
    <w:rsid w:val="002A36D2"/>
    <w:rsid w:val="002A4EF2"/>
    <w:rsid w:val="002A77D4"/>
    <w:rsid w:val="002B1E22"/>
    <w:rsid w:val="002B2C12"/>
    <w:rsid w:val="002B4CFB"/>
    <w:rsid w:val="002B5AE0"/>
    <w:rsid w:val="002C62DF"/>
    <w:rsid w:val="002D06A9"/>
    <w:rsid w:val="002D7411"/>
    <w:rsid w:val="002D78B8"/>
    <w:rsid w:val="002D7BCC"/>
    <w:rsid w:val="002E38C1"/>
    <w:rsid w:val="002F03A4"/>
    <w:rsid w:val="002F7DB9"/>
    <w:rsid w:val="00302848"/>
    <w:rsid w:val="00305114"/>
    <w:rsid w:val="00310210"/>
    <w:rsid w:val="00313060"/>
    <w:rsid w:val="00313557"/>
    <w:rsid w:val="0033635C"/>
    <w:rsid w:val="00337D27"/>
    <w:rsid w:val="00340A6B"/>
    <w:rsid w:val="00342E31"/>
    <w:rsid w:val="00347408"/>
    <w:rsid w:val="00354C27"/>
    <w:rsid w:val="003574FB"/>
    <w:rsid w:val="00362155"/>
    <w:rsid w:val="00371486"/>
    <w:rsid w:val="00376580"/>
    <w:rsid w:val="00377064"/>
    <w:rsid w:val="0037778D"/>
    <w:rsid w:val="00381050"/>
    <w:rsid w:val="00383091"/>
    <w:rsid w:val="003867BE"/>
    <w:rsid w:val="00386C03"/>
    <w:rsid w:val="00386E74"/>
    <w:rsid w:val="0039268D"/>
    <w:rsid w:val="003A4B9D"/>
    <w:rsid w:val="003B0451"/>
    <w:rsid w:val="003B21E7"/>
    <w:rsid w:val="003B713B"/>
    <w:rsid w:val="003C3523"/>
    <w:rsid w:val="003C7894"/>
    <w:rsid w:val="003E1B24"/>
    <w:rsid w:val="003E50D2"/>
    <w:rsid w:val="003E7E6E"/>
    <w:rsid w:val="003F073A"/>
    <w:rsid w:val="003F4CEB"/>
    <w:rsid w:val="004003AB"/>
    <w:rsid w:val="0040303B"/>
    <w:rsid w:val="00404EBE"/>
    <w:rsid w:val="0041348B"/>
    <w:rsid w:val="0041671A"/>
    <w:rsid w:val="004200B4"/>
    <w:rsid w:val="00424CE4"/>
    <w:rsid w:val="00427301"/>
    <w:rsid w:val="00442801"/>
    <w:rsid w:val="00444822"/>
    <w:rsid w:val="004515FE"/>
    <w:rsid w:val="00452210"/>
    <w:rsid w:val="00457D1D"/>
    <w:rsid w:val="004643A5"/>
    <w:rsid w:val="004704EE"/>
    <w:rsid w:val="00470717"/>
    <w:rsid w:val="004719DA"/>
    <w:rsid w:val="00476426"/>
    <w:rsid w:val="00491514"/>
    <w:rsid w:val="00492E0A"/>
    <w:rsid w:val="004A0274"/>
    <w:rsid w:val="004A081D"/>
    <w:rsid w:val="004A18F4"/>
    <w:rsid w:val="004A1CA9"/>
    <w:rsid w:val="004A2877"/>
    <w:rsid w:val="004B6D6D"/>
    <w:rsid w:val="004B7E3D"/>
    <w:rsid w:val="004C20CB"/>
    <w:rsid w:val="004C2DFA"/>
    <w:rsid w:val="004C59E6"/>
    <w:rsid w:val="004C7B68"/>
    <w:rsid w:val="004D46AA"/>
    <w:rsid w:val="004D76DE"/>
    <w:rsid w:val="004D79C6"/>
    <w:rsid w:val="004D7E2D"/>
    <w:rsid w:val="004E0C47"/>
    <w:rsid w:val="004E1510"/>
    <w:rsid w:val="004E1D6A"/>
    <w:rsid w:val="004E40A5"/>
    <w:rsid w:val="004E5902"/>
    <w:rsid w:val="004E5A0D"/>
    <w:rsid w:val="004E61B7"/>
    <w:rsid w:val="004E7589"/>
    <w:rsid w:val="004E7C43"/>
    <w:rsid w:val="004F44CE"/>
    <w:rsid w:val="004F5D50"/>
    <w:rsid w:val="004F65A2"/>
    <w:rsid w:val="004F67E1"/>
    <w:rsid w:val="004F6D5F"/>
    <w:rsid w:val="00501D07"/>
    <w:rsid w:val="005030BF"/>
    <w:rsid w:val="00507146"/>
    <w:rsid w:val="0050731B"/>
    <w:rsid w:val="00507B7B"/>
    <w:rsid w:val="00515A67"/>
    <w:rsid w:val="005224CD"/>
    <w:rsid w:val="00523411"/>
    <w:rsid w:val="00523F83"/>
    <w:rsid w:val="00526015"/>
    <w:rsid w:val="00531250"/>
    <w:rsid w:val="00546752"/>
    <w:rsid w:val="0055006B"/>
    <w:rsid w:val="005523A7"/>
    <w:rsid w:val="00553840"/>
    <w:rsid w:val="00555CDC"/>
    <w:rsid w:val="00562C4D"/>
    <w:rsid w:val="0057327B"/>
    <w:rsid w:val="00573765"/>
    <w:rsid w:val="00575DF0"/>
    <w:rsid w:val="005763CD"/>
    <w:rsid w:val="00576737"/>
    <w:rsid w:val="00581B61"/>
    <w:rsid w:val="00583F4A"/>
    <w:rsid w:val="00587C84"/>
    <w:rsid w:val="00593595"/>
    <w:rsid w:val="005B2432"/>
    <w:rsid w:val="005B6CA1"/>
    <w:rsid w:val="005C2D70"/>
    <w:rsid w:val="005C376E"/>
    <w:rsid w:val="005C6F4F"/>
    <w:rsid w:val="005E6D96"/>
    <w:rsid w:val="005F16EC"/>
    <w:rsid w:val="005F21B7"/>
    <w:rsid w:val="005F339A"/>
    <w:rsid w:val="005F4AAE"/>
    <w:rsid w:val="00610391"/>
    <w:rsid w:val="006167AC"/>
    <w:rsid w:val="006207C2"/>
    <w:rsid w:val="00621161"/>
    <w:rsid w:val="00622C98"/>
    <w:rsid w:val="00632BBC"/>
    <w:rsid w:val="00635E4F"/>
    <w:rsid w:val="0063601E"/>
    <w:rsid w:val="0064022B"/>
    <w:rsid w:val="00642B5D"/>
    <w:rsid w:val="00646EB6"/>
    <w:rsid w:val="00661CD3"/>
    <w:rsid w:val="00664650"/>
    <w:rsid w:val="006708CD"/>
    <w:rsid w:val="006765C2"/>
    <w:rsid w:val="00682E22"/>
    <w:rsid w:val="006907FC"/>
    <w:rsid w:val="006A4F2C"/>
    <w:rsid w:val="006B0738"/>
    <w:rsid w:val="006B4D6A"/>
    <w:rsid w:val="006B5662"/>
    <w:rsid w:val="006C52C5"/>
    <w:rsid w:val="006D0125"/>
    <w:rsid w:val="006D2298"/>
    <w:rsid w:val="006D4C63"/>
    <w:rsid w:val="006D5F77"/>
    <w:rsid w:val="006D6E98"/>
    <w:rsid w:val="006D7322"/>
    <w:rsid w:val="006D7DC5"/>
    <w:rsid w:val="006E03AD"/>
    <w:rsid w:val="006E4075"/>
    <w:rsid w:val="006F748D"/>
    <w:rsid w:val="00700669"/>
    <w:rsid w:val="007165FA"/>
    <w:rsid w:val="00723611"/>
    <w:rsid w:val="00733E51"/>
    <w:rsid w:val="00733E92"/>
    <w:rsid w:val="00736490"/>
    <w:rsid w:val="00737A65"/>
    <w:rsid w:val="00746337"/>
    <w:rsid w:val="00752E80"/>
    <w:rsid w:val="007539C4"/>
    <w:rsid w:val="00757E10"/>
    <w:rsid w:val="007708FA"/>
    <w:rsid w:val="00770F81"/>
    <w:rsid w:val="007715AB"/>
    <w:rsid w:val="00772911"/>
    <w:rsid w:val="00787B7A"/>
    <w:rsid w:val="0079742F"/>
    <w:rsid w:val="007A29BE"/>
    <w:rsid w:val="007A51A0"/>
    <w:rsid w:val="007A6D2B"/>
    <w:rsid w:val="007B210B"/>
    <w:rsid w:val="007B7B62"/>
    <w:rsid w:val="007C0CA9"/>
    <w:rsid w:val="007C3AA8"/>
    <w:rsid w:val="007D0C10"/>
    <w:rsid w:val="007D4C61"/>
    <w:rsid w:val="007E11A5"/>
    <w:rsid w:val="007E1A9A"/>
    <w:rsid w:val="007F28B3"/>
    <w:rsid w:val="007F336D"/>
    <w:rsid w:val="007F3826"/>
    <w:rsid w:val="007F44CB"/>
    <w:rsid w:val="00805CFC"/>
    <w:rsid w:val="0080709C"/>
    <w:rsid w:val="0081006B"/>
    <w:rsid w:val="00810E44"/>
    <w:rsid w:val="00825DCA"/>
    <w:rsid w:val="00831A6B"/>
    <w:rsid w:val="00832921"/>
    <w:rsid w:val="0084243D"/>
    <w:rsid w:val="008438E1"/>
    <w:rsid w:val="008526F5"/>
    <w:rsid w:val="00856B27"/>
    <w:rsid w:val="00857BFD"/>
    <w:rsid w:val="00860B2E"/>
    <w:rsid w:val="00862F1E"/>
    <w:rsid w:val="00864866"/>
    <w:rsid w:val="00865887"/>
    <w:rsid w:val="00873641"/>
    <w:rsid w:val="00881C3A"/>
    <w:rsid w:val="008854A0"/>
    <w:rsid w:val="00890992"/>
    <w:rsid w:val="00894453"/>
    <w:rsid w:val="008A58F7"/>
    <w:rsid w:val="008A5EA7"/>
    <w:rsid w:val="008B17C7"/>
    <w:rsid w:val="008B3168"/>
    <w:rsid w:val="008B72C0"/>
    <w:rsid w:val="008C6EE7"/>
    <w:rsid w:val="008D3164"/>
    <w:rsid w:val="008D404E"/>
    <w:rsid w:val="008E153B"/>
    <w:rsid w:val="008E1E22"/>
    <w:rsid w:val="008F41E3"/>
    <w:rsid w:val="009027ED"/>
    <w:rsid w:val="009067EC"/>
    <w:rsid w:val="00911D0A"/>
    <w:rsid w:val="009142D1"/>
    <w:rsid w:val="00923353"/>
    <w:rsid w:val="009304F3"/>
    <w:rsid w:val="00933CBF"/>
    <w:rsid w:val="009408B8"/>
    <w:rsid w:val="00943153"/>
    <w:rsid w:val="009431B3"/>
    <w:rsid w:val="00957A30"/>
    <w:rsid w:val="00961980"/>
    <w:rsid w:val="00965B5F"/>
    <w:rsid w:val="009665CE"/>
    <w:rsid w:val="009900F2"/>
    <w:rsid w:val="0099115D"/>
    <w:rsid w:val="00992A37"/>
    <w:rsid w:val="00997FAB"/>
    <w:rsid w:val="009A216D"/>
    <w:rsid w:val="009A4B2F"/>
    <w:rsid w:val="009B265F"/>
    <w:rsid w:val="009B33A0"/>
    <w:rsid w:val="009B44B9"/>
    <w:rsid w:val="009C369A"/>
    <w:rsid w:val="009C3824"/>
    <w:rsid w:val="009C7507"/>
    <w:rsid w:val="009D0F2E"/>
    <w:rsid w:val="009D1211"/>
    <w:rsid w:val="009D407E"/>
    <w:rsid w:val="009E1DDF"/>
    <w:rsid w:val="009E4461"/>
    <w:rsid w:val="009F2E49"/>
    <w:rsid w:val="00A023B7"/>
    <w:rsid w:val="00A06B16"/>
    <w:rsid w:val="00A11B8B"/>
    <w:rsid w:val="00A20E4E"/>
    <w:rsid w:val="00A251E1"/>
    <w:rsid w:val="00A26930"/>
    <w:rsid w:val="00A3065E"/>
    <w:rsid w:val="00A31E62"/>
    <w:rsid w:val="00A3287E"/>
    <w:rsid w:val="00A3655E"/>
    <w:rsid w:val="00A40A6B"/>
    <w:rsid w:val="00A40C8F"/>
    <w:rsid w:val="00A41341"/>
    <w:rsid w:val="00A418E7"/>
    <w:rsid w:val="00A467CA"/>
    <w:rsid w:val="00A54D04"/>
    <w:rsid w:val="00A619A1"/>
    <w:rsid w:val="00A63CB1"/>
    <w:rsid w:val="00A64BA4"/>
    <w:rsid w:val="00A824F7"/>
    <w:rsid w:val="00A8526D"/>
    <w:rsid w:val="00A8568D"/>
    <w:rsid w:val="00A90F90"/>
    <w:rsid w:val="00A914C9"/>
    <w:rsid w:val="00A91857"/>
    <w:rsid w:val="00A91FCA"/>
    <w:rsid w:val="00AA010A"/>
    <w:rsid w:val="00AA1259"/>
    <w:rsid w:val="00AA3763"/>
    <w:rsid w:val="00AA5DDD"/>
    <w:rsid w:val="00AA64E2"/>
    <w:rsid w:val="00AB0396"/>
    <w:rsid w:val="00AB1224"/>
    <w:rsid w:val="00AC285B"/>
    <w:rsid w:val="00AD097F"/>
    <w:rsid w:val="00AD0EDD"/>
    <w:rsid w:val="00AD3878"/>
    <w:rsid w:val="00AE4751"/>
    <w:rsid w:val="00AE6922"/>
    <w:rsid w:val="00AF419A"/>
    <w:rsid w:val="00AF6064"/>
    <w:rsid w:val="00AF70ED"/>
    <w:rsid w:val="00B0169B"/>
    <w:rsid w:val="00B06EAB"/>
    <w:rsid w:val="00B10909"/>
    <w:rsid w:val="00B144DD"/>
    <w:rsid w:val="00B251C3"/>
    <w:rsid w:val="00B33755"/>
    <w:rsid w:val="00B37406"/>
    <w:rsid w:val="00B400A9"/>
    <w:rsid w:val="00B4256B"/>
    <w:rsid w:val="00B47FC1"/>
    <w:rsid w:val="00B5716A"/>
    <w:rsid w:val="00B67B8A"/>
    <w:rsid w:val="00B67FE6"/>
    <w:rsid w:val="00B7061A"/>
    <w:rsid w:val="00B75357"/>
    <w:rsid w:val="00B765BF"/>
    <w:rsid w:val="00B818EE"/>
    <w:rsid w:val="00B8756A"/>
    <w:rsid w:val="00B90B81"/>
    <w:rsid w:val="00B914A1"/>
    <w:rsid w:val="00B91FA2"/>
    <w:rsid w:val="00B96359"/>
    <w:rsid w:val="00BA593B"/>
    <w:rsid w:val="00BB6EBD"/>
    <w:rsid w:val="00BC31C8"/>
    <w:rsid w:val="00BD387F"/>
    <w:rsid w:val="00BE49CD"/>
    <w:rsid w:val="00BF13C3"/>
    <w:rsid w:val="00BF1CD5"/>
    <w:rsid w:val="00BF250C"/>
    <w:rsid w:val="00C06D46"/>
    <w:rsid w:val="00C1231F"/>
    <w:rsid w:val="00C274DC"/>
    <w:rsid w:val="00C305F7"/>
    <w:rsid w:val="00C32156"/>
    <w:rsid w:val="00C32384"/>
    <w:rsid w:val="00C33261"/>
    <w:rsid w:val="00C42E72"/>
    <w:rsid w:val="00C43A8D"/>
    <w:rsid w:val="00C473C8"/>
    <w:rsid w:val="00C5252B"/>
    <w:rsid w:val="00C57720"/>
    <w:rsid w:val="00C637B5"/>
    <w:rsid w:val="00C717CC"/>
    <w:rsid w:val="00C82270"/>
    <w:rsid w:val="00C92F51"/>
    <w:rsid w:val="00C97851"/>
    <w:rsid w:val="00CA297D"/>
    <w:rsid w:val="00CA75B2"/>
    <w:rsid w:val="00CB6697"/>
    <w:rsid w:val="00CC0ABE"/>
    <w:rsid w:val="00CC0E36"/>
    <w:rsid w:val="00CC1E8E"/>
    <w:rsid w:val="00CC3CCE"/>
    <w:rsid w:val="00CC5F89"/>
    <w:rsid w:val="00CC7CBB"/>
    <w:rsid w:val="00CD435F"/>
    <w:rsid w:val="00CD4A42"/>
    <w:rsid w:val="00CD7CC0"/>
    <w:rsid w:val="00CF01DF"/>
    <w:rsid w:val="00CF1A84"/>
    <w:rsid w:val="00D06673"/>
    <w:rsid w:val="00D10E2F"/>
    <w:rsid w:val="00D21D9C"/>
    <w:rsid w:val="00D307AE"/>
    <w:rsid w:val="00D31CD2"/>
    <w:rsid w:val="00D419CD"/>
    <w:rsid w:val="00D45EAE"/>
    <w:rsid w:val="00D52006"/>
    <w:rsid w:val="00D5353D"/>
    <w:rsid w:val="00D54221"/>
    <w:rsid w:val="00D5564A"/>
    <w:rsid w:val="00D566F0"/>
    <w:rsid w:val="00D645C5"/>
    <w:rsid w:val="00D6582F"/>
    <w:rsid w:val="00D66D60"/>
    <w:rsid w:val="00D66F88"/>
    <w:rsid w:val="00D700C8"/>
    <w:rsid w:val="00D7161B"/>
    <w:rsid w:val="00D74129"/>
    <w:rsid w:val="00D76C33"/>
    <w:rsid w:val="00D7784E"/>
    <w:rsid w:val="00D90773"/>
    <w:rsid w:val="00DA35A2"/>
    <w:rsid w:val="00DA3E65"/>
    <w:rsid w:val="00DA5478"/>
    <w:rsid w:val="00DA6CAD"/>
    <w:rsid w:val="00DC7D98"/>
    <w:rsid w:val="00DD2675"/>
    <w:rsid w:val="00DD51E5"/>
    <w:rsid w:val="00DE19C6"/>
    <w:rsid w:val="00DF2D50"/>
    <w:rsid w:val="00DF3EF2"/>
    <w:rsid w:val="00DF7C40"/>
    <w:rsid w:val="00E14458"/>
    <w:rsid w:val="00E169D2"/>
    <w:rsid w:val="00E17D06"/>
    <w:rsid w:val="00E20C6A"/>
    <w:rsid w:val="00E27F4A"/>
    <w:rsid w:val="00E35F42"/>
    <w:rsid w:val="00E37C26"/>
    <w:rsid w:val="00E42FE1"/>
    <w:rsid w:val="00E44C6B"/>
    <w:rsid w:val="00E47B36"/>
    <w:rsid w:val="00E62CDE"/>
    <w:rsid w:val="00E63F8C"/>
    <w:rsid w:val="00E70517"/>
    <w:rsid w:val="00E828B1"/>
    <w:rsid w:val="00E835DE"/>
    <w:rsid w:val="00E8572C"/>
    <w:rsid w:val="00E95E1E"/>
    <w:rsid w:val="00E96941"/>
    <w:rsid w:val="00EA3BE2"/>
    <w:rsid w:val="00EA6ADF"/>
    <w:rsid w:val="00EB05CD"/>
    <w:rsid w:val="00EB359F"/>
    <w:rsid w:val="00EB3748"/>
    <w:rsid w:val="00EB4B20"/>
    <w:rsid w:val="00EC44A3"/>
    <w:rsid w:val="00ED6005"/>
    <w:rsid w:val="00EE35E6"/>
    <w:rsid w:val="00EE382A"/>
    <w:rsid w:val="00EE434B"/>
    <w:rsid w:val="00EE45B7"/>
    <w:rsid w:val="00EF0FC9"/>
    <w:rsid w:val="00EF6307"/>
    <w:rsid w:val="00EF7F2B"/>
    <w:rsid w:val="00F038A6"/>
    <w:rsid w:val="00F1365C"/>
    <w:rsid w:val="00F27C56"/>
    <w:rsid w:val="00F32EAB"/>
    <w:rsid w:val="00F343A4"/>
    <w:rsid w:val="00F55479"/>
    <w:rsid w:val="00F63A32"/>
    <w:rsid w:val="00F652EA"/>
    <w:rsid w:val="00F67ECB"/>
    <w:rsid w:val="00F70182"/>
    <w:rsid w:val="00F70974"/>
    <w:rsid w:val="00F72301"/>
    <w:rsid w:val="00F75D98"/>
    <w:rsid w:val="00F7653D"/>
    <w:rsid w:val="00F82FD7"/>
    <w:rsid w:val="00F83C01"/>
    <w:rsid w:val="00F852D9"/>
    <w:rsid w:val="00F90349"/>
    <w:rsid w:val="00F93E36"/>
    <w:rsid w:val="00F94C48"/>
    <w:rsid w:val="00F95C34"/>
    <w:rsid w:val="00F97CFF"/>
    <w:rsid w:val="00FA224A"/>
    <w:rsid w:val="00FA6EB3"/>
    <w:rsid w:val="00FA7909"/>
    <w:rsid w:val="00FC5989"/>
    <w:rsid w:val="00FC7005"/>
    <w:rsid w:val="00FC79DE"/>
    <w:rsid w:val="00FD0F0C"/>
    <w:rsid w:val="00FD143D"/>
    <w:rsid w:val="00FD27DB"/>
    <w:rsid w:val="00FE4598"/>
    <w:rsid w:val="00FF3F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9993F"/>
  <w15:docId w15:val="{E7EA9FA0-454D-4242-9AC9-9450921FF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bro\OneDrive\Desktop\Golf%20Club\wo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word.dotm</Template>
  <TotalTime>1</TotalTime>
  <Pages>3</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dc:creator>
  <cp:keywords/>
  <dc:description/>
  <cp:lastModifiedBy>Rebecca Lewis</cp:lastModifiedBy>
  <cp:revision>3</cp:revision>
  <cp:lastPrinted>2025-11-11T09:36:00Z</cp:lastPrinted>
  <dcterms:created xsi:type="dcterms:W3CDTF">2025-11-13T00:35:00Z</dcterms:created>
  <dcterms:modified xsi:type="dcterms:W3CDTF">2025-11-13T01:46:00Z</dcterms:modified>
</cp:coreProperties>
</file>